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1C6" w:rsidRPr="009461FF" w:rsidRDefault="00546106" w:rsidP="00101821">
      <w:pPr>
        <w:pStyle w:val="berschrift2"/>
        <w:numPr>
          <w:ilvl w:val="0"/>
          <w:numId w:val="0"/>
        </w:numPr>
        <w:spacing w:before="240"/>
        <w:rPr>
          <w:sz w:val="31"/>
          <w:szCs w:val="31"/>
        </w:rPr>
      </w:pPr>
      <w:r w:rsidRPr="009461FF">
        <w:rPr>
          <w:sz w:val="31"/>
          <w:szCs w:val="31"/>
        </w:rPr>
        <w:t>Abfragebogen zur Breitbandversorgung im Gewerblichen Bereich</w:t>
      </w:r>
    </w:p>
    <w:p w:rsidR="005A416F" w:rsidRPr="00C43272" w:rsidRDefault="00546106" w:rsidP="002821C6">
      <w:pPr>
        <w:jc w:val="left"/>
        <w:rPr>
          <w:sz w:val="24"/>
        </w:rPr>
      </w:pPr>
      <w:r w:rsidRPr="00C43272">
        <w:rPr>
          <w:sz w:val="24"/>
        </w:rPr>
        <w:t>Erhebung de</w:t>
      </w:r>
      <w:r w:rsidR="00407B01" w:rsidRPr="00C43272">
        <w:rPr>
          <w:sz w:val="24"/>
        </w:rPr>
        <w:t>r</w:t>
      </w:r>
      <w:r w:rsidRPr="00C43272">
        <w:rPr>
          <w:sz w:val="24"/>
        </w:rPr>
        <w:t xml:space="preserve"> </w:t>
      </w:r>
      <w:r w:rsidR="00407B01" w:rsidRPr="00C43272">
        <w:rPr>
          <w:sz w:val="24"/>
        </w:rPr>
        <w:t>Versorgung</w:t>
      </w:r>
      <w:r w:rsidRPr="00C43272">
        <w:rPr>
          <w:sz w:val="24"/>
        </w:rPr>
        <w:t xml:space="preserve"> und des symmetrischen Bedarfs bei Gewerbebetrieben, Freiberuflern sowie land- und forstwirtschaftlichen Betrieben</w:t>
      </w:r>
      <w:r w:rsidR="0091137E" w:rsidRPr="00C43272">
        <w:rPr>
          <w:sz w:val="24"/>
        </w:rPr>
        <w:t>.</w:t>
      </w:r>
    </w:p>
    <w:p w:rsidR="004049BE" w:rsidRPr="00C43272" w:rsidRDefault="004049BE" w:rsidP="002821C6">
      <w:pPr>
        <w:jc w:val="left"/>
        <w:rPr>
          <w:sz w:val="24"/>
        </w:rPr>
      </w:pPr>
      <w:r w:rsidRPr="00C43272">
        <w:rPr>
          <w:sz w:val="24"/>
        </w:rPr>
        <w:t>Die aktuelle Breitband-Offensive 4.0 des Landes Baden-Württemberg geht bei g</w:t>
      </w:r>
      <w:r w:rsidRPr="00C43272">
        <w:rPr>
          <w:sz w:val="24"/>
        </w:rPr>
        <w:t>e</w:t>
      </w:r>
      <w:r w:rsidRPr="00C43272">
        <w:rPr>
          <w:sz w:val="24"/>
        </w:rPr>
        <w:t>werblichen Nutzern von einem symmetrischen Bandbreiten-Bedarf von ≥ 50 Mbit/s aus.</w:t>
      </w:r>
    </w:p>
    <w:p w:rsidR="00546106" w:rsidRDefault="00546106" w:rsidP="00326E0A">
      <w:pPr>
        <w:autoSpaceDE w:val="0"/>
        <w:autoSpaceDN w:val="0"/>
        <w:adjustRightInd w:val="0"/>
        <w:spacing w:before="360"/>
        <w:jc w:val="left"/>
        <w:rPr>
          <w:rFonts w:ascii="Arial" w:hAnsi="Arial" w:cs="Arial"/>
          <w:color w:val="000000"/>
          <w:sz w:val="23"/>
          <w:szCs w:val="23"/>
        </w:rPr>
      </w:pPr>
      <w:r w:rsidRPr="00546106">
        <w:rPr>
          <w:rFonts w:ascii="Arial" w:hAnsi="Arial" w:cs="Arial"/>
          <w:b/>
          <w:bCs/>
          <w:color w:val="000000"/>
          <w:sz w:val="23"/>
          <w:szCs w:val="23"/>
        </w:rPr>
        <w:t xml:space="preserve">Angaben zu Ihrem </w:t>
      </w:r>
      <w:r>
        <w:rPr>
          <w:rFonts w:ascii="Arial" w:hAnsi="Arial" w:cs="Arial"/>
          <w:b/>
          <w:bCs/>
          <w:color w:val="000000"/>
          <w:sz w:val="23"/>
          <w:szCs w:val="23"/>
        </w:rPr>
        <w:t>Unternehmen</w:t>
      </w:r>
      <w:r w:rsidRPr="00546106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  <w:r w:rsidRPr="00546106">
        <w:rPr>
          <w:rFonts w:ascii="Arial" w:hAnsi="Arial" w:cs="Arial"/>
          <w:color w:val="000000"/>
          <w:sz w:val="23"/>
          <w:szCs w:val="23"/>
        </w:rPr>
        <w:t xml:space="preserve">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3"/>
        <w:gridCol w:w="7224"/>
      </w:tblGrid>
      <w:tr w:rsidR="004049BE" w:rsidTr="00B83886">
        <w:tc>
          <w:tcPr>
            <w:tcW w:w="2523" w:type="dxa"/>
          </w:tcPr>
          <w:p w:rsidR="004049BE" w:rsidRDefault="004049BE" w:rsidP="00546106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4049BE">
              <w:rPr>
                <w:rFonts w:ascii="Arial" w:hAnsi="Arial" w:cs="Arial"/>
                <w:color w:val="000000"/>
                <w:sz w:val="23"/>
                <w:szCs w:val="23"/>
              </w:rPr>
              <w:t>Unternehmen/Betrieb:</w:t>
            </w:r>
          </w:p>
        </w:tc>
        <w:tc>
          <w:tcPr>
            <w:tcW w:w="7224" w:type="dxa"/>
            <w:shd w:val="clear" w:color="auto" w:fill="D9D9D9" w:themeFill="background1" w:themeFillShade="D9"/>
          </w:tcPr>
          <w:p w:rsidR="004049BE" w:rsidRDefault="004049BE" w:rsidP="00546106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4049BE" w:rsidTr="00B83886">
        <w:trPr>
          <w:trHeight w:hRule="exact" w:val="113"/>
        </w:trPr>
        <w:tc>
          <w:tcPr>
            <w:tcW w:w="2523" w:type="dxa"/>
          </w:tcPr>
          <w:p w:rsidR="004049BE" w:rsidRPr="004049BE" w:rsidRDefault="004049BE" w:rsidP="00546106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"/>
                <w:szCs w:val="2"/>
              </w:rPr>
            </w:pPr>
          </w:p>
        </w:tc>
        <w:tc>
          <w:tcPr>
            <w:tcW w:w="7224" w:type="dxa"/>
          </w:tcPr>
          <w:p w:rsidR="004049BE" w:rsidRPr="004049BE" w:rsidRDefault="004049BE" w:rsidP="00546106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"/>
                <w:szCs w:val="2"/>
              </w:rPr>
            </w:pPr>
          </w:p>
        </w:tc>
      </w:tr>
      <w:tr w:rsidR="004049BE" w:rsidTr="00B83886">
        <w:tc>
          <w:tcPr>
            <w:tcW w:w="2523" w:type="dxa"/>
          </w:tcPr>
          <w:p w:rsidR="004049BE" w:rsidRDefault="00326E0A" w:rsidP="00546106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46106">
              <w:rPr>
                <w:rFonts w:ascii="Arial" w:hAnsi="Arial" w:cs="Arial"/>
                <w:color w:val="000000"/>
                <w:sz w:val="23"/>
                <w:szCs w:val="23"/>
              </w:rPr>
              <w:t>Anschrift:</w:t>
            </w:r>
          </w:p>
        </w:tc>
        <w:tc>
          <w:tcPr>
            <w:tcW w:w="7224" w:type="dxa"/>
            <w:shd w:val="clear" w:color="auto" w:fill="D9D9D9" w:themeFill="background1" w:themeFillShade="D9"/>
          </w:tcPr>
          <w:p w:rsidR="004049BE" w:rsidRDefault="004049BE" w:rsidP="00546106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4049BE" w:rsidRPr="004049BE" w:rsidTr="00B83886">
        <w:trPr>
          <w:cantSplit/>
          <w:trHeight w:hRule="exact" w:val="113"/>
        </w:trPr>
        <w:tc>
          <w:tcPr>
            <w:tcW w:w="2523" w:type="dxa"/>
          </w:tcPr>
          <w:p w:rsidR="004049BE" w:rsidRPr="004049BE" w:rsidRDefault="004049BE" w:rsidP="00546106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"/>
                <w:szCs w:val="2"/>
              </w:rPr>
            </w:pPr>
          </w:p>
        </w:tc>
        <w:tc>
          <w:tcPr>
            <w:tcW w:w="7224" w:type="dxa"/>
          </w:tcPr>
          <w:p w:rsidR="004049BE" w:rsidRPr="004049BE" w:rsidRDefault="004049BE" w:rsidP="00546106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"/>
                <w:szCs w:val="2"/>
              </w:rPr>
            </w:pPr>
          </w:p>
        </w:tc>
      </w:tr>
      <w:tr w:rsidR="004049BE" w:rsidTr="00B83886">
        <w:tc>
          <w:tcPr>
            <w:tcW w:w="2523" w:type="dxa"/>
          </w:tcPr>
          <w:p w:rsidR="004049BE" w:rsidRDefault="00326E0A" w:rsidP="00546106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Branche</w:t>
            </w:r>
            <w:r w:rsidRPr="00546106">
              <w:rPr>
                <w:rFonts w:ascii="Arial" w:hAnsi="Arial" w:cs="Arial"/>
                <w:color w:val="000000"/>
                <w:sz w:val="23"/>
                <w:szCs w:val="23"/>
              </w:rPr>
              <w:t>:</w:t>
            </w:r>
          </w:p>
        </w:tc>
        <w:tc>
          <w:tcPr>
            <w:tcW w:w="7224" w:type="dxa"/>
            <w:shd w:val="clear" w:color="auto" w:fill="D9D9D9" w:themeFill="background1" w:themeFillShade="D9"/>
          </w:tcPr>
          <w:p w:rsidR="004049BE" w:rsidRDefault="004049BE" w:rsidP="00546106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</w:tbl>
    <w:p w:rsidR="004049BE" w:rsidRPr="00326E0A" w:rsidRDefault="004049BE" w:rsidP="00B44A64">
      <w:pPr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color w:val="000000"/>
          <w:sz w:val="16"/>
          <w:szCs w:val="16"/>
        </w:rPr>
      </w:pPr>
    </w:p>
    <w:tbl>
      <w:tblPr>
        <w:tblStyle w:val="Tabellenraster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4078"/>
      </w:tblGrid>
      <w:tr w:rsidR="00B83886" w:rsidTr="00B83886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26E0A" w:rsidRDefault="00326E0A" w:rsidP="00B44A6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tcBorders>
              <w:left w:val="single" w:sz="18" w:space="0" w:color="auto"/>
            </w:tcBorders>
            <w:shd w:val="clear" w:color="auto" w:fill="auto"/>
          </w:tcPr>
          <w:p w:rsidR="00B83886" w:rsidRPr="00B83886" w:rsidRDefault="00B83886" w:rsidP="00B8388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B83886">
              <w:rPr>
                <w:rFonts w:ascii="Arial" w:hAnsi="Arial" w:cs="Arial"/>
                <w:color w:val="000000"/>
                <w:sz w:val="23"/>
                <w:szCs w:val="23"/>
              </w:rPr>
              <w:t xml:space="preserve">Gewerbebetrieb </w:t>
            </w:r>
          </w:p>
          <w:p w:rsidR="00326E0A" w:rsidRDefault="00326E0A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326E0A" w:rsidTr="00B83886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</w:tcPr>
          <w:p w:rsidR="00326E0A" w:rsidRDefault="00326E0A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shd w:val="clear" w:color="auto" w:fill="auto"/>
          </w:tcPr>
          <w:p w:rsidR="00326E0A" w:rsidRDefault="00326E0A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44A64" w:rsidTr="00B83886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44A64" w:rsidRDefault="00B44A64" w:rsidP="00B44A6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tcBorders>
              <w:left w:val="single" w:sz="18" w:space="0" w:color="auto"/>
            </w:tcBorders>
            <w:shd w:val="clear" w:color="auto" w:fill="auto"/>
          </w:tcPr>
          <w:p w:rsidR="00B44A64" w:rsidRPr="00B83886" w:rsidRDefault="00B44A64" w:rsidP="00B8388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46106">
              <w:rPr>
                <w:rFonts w:ascii="Arial" w:hAnsi="Arial" w:cs="Arial"/>
                <w:color w:val="000000"/>
                <w:sz w:val="23"/>
                <w:szCs w:val="23"/>
              </w:rPr>
              <w:t xml:space="preserve">Freier Beruf </w:t>
            </w:r>
          </w:p>
        </w:tc>
      </w:tr>
      <w:tr w:rsidR="00B44A64" w:rsidTr="00B83886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shd w:val="clear" w:color="auto" w:fill="auto"/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44A64" w:rsidTr="00B83886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44A64" w:rsidRDefault="00B44A64" w:rsidP="00B44A6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tcBorders>
              <w:left w:val="single" w:sz="18" w:space="0" w:color="auto"/>
            </w:tcBorders>
            <w:shd w:val="clear" w:color="auto" w:fill="auto"/>
          </w:tcPr>
          <w:p w:rsidR="00B44A64" w:rsidRDefault="00B44A64" w:rsidP="00B8388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46106">
              <w:rPr>
                <w:rFonts w:ascii="Arial" w:hAnsi="Arial" w:cs="Arial"/>
                <w:color w:val="000000"/>
                <w:sz w:val="23"/>
                <w:szCs w:val="23"/>
              </w:rPr>
              <w:t xml:space="preserve">Land-/forstwirtschaftlicher Betrieb </w:t>
            </w:r>
          </w:p>
        </w:tc>
      </w:tr>
      <w:tr w:rsidR="00B44A64" w:rsidTr="00B83886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shd w:val="clear" w:color="auto" w:fill="auto"/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44A64" w:rsidTr="00B83886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44A64" w:rsidRDefault="00B44A64" w:rsidP="00B44A6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tcBorders>
              <w:left w:val="single" w:sz="18" w:space="0" w:color="auto"/>
            </w:tcBorders>
            <w:shd w:val="clear" w:color="auto" w:fill="auto"/>
          </w:tcPr>
          <w:p w:rsidR="00B44A64" w:rsidRDefault="00B44A64" w:rsidP="00B44A6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46106">
              <w:rPr>
                <w:rFonts w:ascii="Arial" w:hAnsi="Arial" w:cs="Arial"/>
                <w:color w:val="000000"/>
                <w:sz w:val="23"/>
                <w:szCs w:val="23"/>
              </w:rPr>
              <w:t>Heimarbeitsplatz</w:t>
            </w:r>
          </w:p>
          <w:p w:rsidR="00B44A64" w:rsidRDefault="00B44A64" w:rsidP="00B83886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44A64" w:rsidTr="00B44A64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44A64" w:rsidTr="00B44A64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44A64" w:rsidRDefault="00B44A64" w:rsidP="00B44A6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:rsidR="00B44A64" w:rsidRDefault="00B44A64" w:rsidP="00B44A6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</w:tbl>
    <w:p w:rsidR="00326E0A" w:rsidRDefault="00326E0A" w:rsidP="00B44A64">
      <w:pPr>
        <w:autoSpaceDE w:val="0"/>
        <w:autoSpaceDN w:val="0"/>
        <w:adjustRightInd w:val="0"/>
        <w:spacing w:before="0" w:after="0"/>
        <w:jc w:val="left"/>
        <w:rPr>
          <w:rFonts w:ascii="Arial" w:hAnsi="Arial" w:cs="Arial"/>
          <w:color w:val="000000"/>
          <w:sz w:val="23"/>
          <w:szCs w:val="23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1276"/>
      </w:tblGrid>
      <w:tr w:rsidR="00B44A64" w:rsidTr="00B44A64">
        <w:tc>
          <w:tcPr>
            <w:tcW w:w="2660" w:type="dxa"/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46106">
              <w:rPr>
                <w:rFonts w:ascii="Arial" w:hAnsi="Arial" w:cs="Arial"/>
                <w:color w:val="000000"/>
                <w:sz w:val="23"/>
                <w:szCs w:val="23"/>
              </w:rPr>
              <w:t>A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nzahl der Mitarbeiter</w:t>
            </w:r>
            <w:r w:rsidRPr="004049BE">
              <w:rPr>
                <w:rFonts w:ascii="Arial" w:hAnsi="Arial" w:cs="Arial"/>
                <w:color w:val="000000"/>
                <w:sz w:val="23"/>
                <w:szCs w:val="23"/>
              </w:rPr>
              <w:t>: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</w:tbl>
    <w:p w:rsidR="00B44A64" w:rsidRPr="00407B01" w:rsidRDefault="009C2703" w:rsidP="009C2703">
      <w:pPr>
        <w:autoSpaceDE w:val="0"/>
        <w:autoSpaceDN w:val="0"/>
        <w:adjustRightInd w:val="0"/>
        <w:spacing w:before="480"/>
        <w:jc w:val="left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 xml:space="preserve">Ihre </w:t>
      </w:r>
      <w:r w:rsidR="00B44A64" w:rsidRPr="00546106">
        <w:rPr>
          <w:rFonts w:ascii="Arial" w:hAnsi="Arial" w:cs="Arial"/>
          <w:b/>
          <w:bCs/>
          <w:color w:val="000000"/>
          <w:sz w:val="23"/>
          <w:szCs w:val="23"/>
        </w:rPr>
        <w:t>Momentane Internetanbindung</w:t>
      </w:r>
    </w:p>
    <w:tbl>
      <w:tblPr>
        <w:tblStyle w:val="Tabellenraster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4078"/>
      </w:tblGrid>
      <w:tr w:rsidR="00B44A64" w:rsidTr="009C2703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44A64" w:rsidRDefault="00B44A64" w:rsidP="009C270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tcBorders>
              <w:left w:val="single" w:sz="18" w:space="0" w:color="auto"/>
            </w:tcBorders>
          </w:tcPr>
          <w:p w:rsidR="00B44A64" w:rsidRPr="00B83886" w:rsidRDefault="00B44A64" w:rsidP="00D418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Arial" w:hAnsi="Arial" w:cs="Arial"/>
                <w:color w:val="000000"/>
                <w:sz w:val="23"/>
                <w:szCs w:val="23"/>
              </w:rPr>
              <w:t>Glasfaseranschluß</w:t>
            </w:r>
            <w:proofErr w:type="spellEnd"/>
            <w:r w:rsidRPr="00B83886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</w:p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44A64" w:rsidTr="009C2703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44A64" w:rsidTr="009C2703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44A64" w:rsidRDefault="00B44A64" w:rsidP="009C270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tcBorders>
              <w:left w:val="single" w:sz="18" w:space="0" w:color="auto"/>
            </w:tcBorders>
          </w:tcPr>
          <w:p w:rsidR="00B44A64" w:rsidRPr="00B44A64" w:rsidRDefault="00B44A64" w:rsidP="00B44A6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B44A64">
              <w:rPr>
                <w:rFonts w:ascii="Arial" w:hAnsi="Arial" w:cs="Arial"/>
                <w:color w:val="000000"/>
                <w:sz w:val="23"/>
                <w:szCs w:val="23"/>
              </w:rPr>
              <w:t>DSL/VDSL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</w:p>
          <w:p w:rsidR="00B44A64" w:rsidRPr="00B83886" w:rsidRDefault="00B44A64" w:rsidP="00D418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44A64" w:rsidTr="009C2703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44A64" w:rsidTr="009C2703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44A64" w:rsidRDefault="00B44A64" w:rsidP="009C270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tcBorders>
              <w:left w:val="single" w:sz="18" w:space="0" w:color="auto"/>
            </w:tcBorders>
          </w:tcPr>
          <w:p w:rsidR="00B44A64" w:rsidRDefault="00B44A64" w:rsidP="00D418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SDSL</w:t>
            </w:r>
          </w:p>
        </w:tc>
      </w:tr>
      <w:tr w:rsidR="00B44A64" w:rsidTr="009C2703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44A64" w:rsidTr="009C2703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44A64" w:rsidRDefault="00B44A64" w:rsidP="009C270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tcBorders>
              <w:left w:val="single" w:sz="18" w:space="0" w:color="auto"/>
            </w:tcBorders>
          </w:tcPr>
          <w:p w:rsidR="00B44A64" w:rsidRDefault="00B44A64" w:rsidP="00B44A6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Funk</w:t>
            </w:r>
          </w:p>
          <w:p w:rsidR="00B44A64" w:rsidRDefault="00B44A64" w:rsidP="00D418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44A64" w:rsidTr="009C2703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44A64" w:rsidTr="009C2703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44A64" w:rsidRDefault="00B44A64" w:rsidP="009C270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tcBorders>
              <w:left w:val="single" w:sz="18" w:space="0" w:color="auto"/>
            </w:tcBorders>
          </w:tcPr>
          <w:p w:rsidR="00B44A64" w:rsidRDefault="00B44A64" w:rsidP="00B44A6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Satellit</w:t>
            </w:r>
          </w:p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44A64" w:rsidTr="009C2703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</w:tcPr>
          <w:p w:rsidR="00B44A64" w:rsidRDefault="00B44A64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44A64" w:rsidTr="009C2703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44A64" w:rsidRDefault="00B44A64" w:rsidP="009C2703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:rsidR="00B44A64" w:rsidRDefault="00B44A64" w:rsidP="009C2703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</w:tbl>
    <w:p w:rsidR="009C2703" w:rsidRDefault="009C2703" w:rsidP="00944891">
      <w:pPr>
        <w:autoSpaceDE w:val="0"/>
        <w:autoSpaceDN w:val="0"/>
        <w:adjustRightInd w:val="0"/>
        <w:spacing w:before="480" w:after="0"/>
        <w:jc w:val="left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C02232" w:rsidRPr="00407B01" w:rsidRDefault="00C02232" w:rsidP="00C02232">
      <w:pPr>
        <w:autoSpaceDE w:val="0"/>
        <w:autoSpaceDN w:val="0"/>
        <w:adjustRightInd w:val="0"/>
        <w:spacing w:before="480"/>
        <w:jc w:val="left"/>
        <w:rPr>
          <w:rFonts w:ascii="Arial" w:hAnsi="Arial" w:cs="Arial"/>
          <w:b/>
          <w:bCs/>
          <w:color w:val="000000"/>
          <w:sz w:val="23"/>
          <w:szCs w:val="23"/>
        </w:rPr>
      </w:pPr>
      <w:bookmarkStart w:id="0" w:name="_GoBack"/>
      <w:bookmarkEnd w:id="0"/>
      <w:r w:rsidRPr="006C7D96">
        <w:rPr>
          <w:rFonts w:ascii="Arial" w:hAnsi="Arial" w:cs="Arial"/>
          <w:b/>
          <w:bCs/>
          <w:color w:val="000000"/>
          <w:sz w:val="23"/>
          <w:szCs w:val="23"/>
        </w:rPr>
        <w:t>Wie hoch ist die an Ihrem Standort verfügbare Bandbreite?</w:t>
      </w:r>
    </w:p>
    <w:tbl>
      <w:tblPr>
        <w:tblStyle w:val="Tabellenraster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2410"/>
        <w:gridCol w:w="1559"/>
        <w:gridCol w:w="1559"/>
        <w:gridCol w:w="1559"/>
      </w:tblGrid>
      <w:tr w:rsidR="00C02232" w:rsidTr="00C02232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2232" w:rsidRDefault="00C02232" w:rsidP="00D4181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left w:val="single" w:sz="18" w:space="0" w:color="auto"/>
            </w:tcBorders>
          </w:tcPr>
          <w:p w:rsidR="00C02232" w:rsidRPr="00B83886" w:rsidRDefault="00C02232" w:rsidP="00C02232">
            <w:pPr>
              <w:autoSpaceDE w:val="0"/>
              <w:autoSpaceDN w:val="0"/>
              <w:adjustRightInd w:val="0"/>
              <w:spacing w:before="6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C8129E">
              <w:rPr>
                <w:rFonts w:ascii="Arial" w:hAnsi="Arial" w:cs="Arial"/>
                <w:color w:val="000000"/>
                <w:sz w:val="23"/>
                <w:szCs w:val="23"/>
              </w:rPr>
              <w:t>Symmetrisch</w:t>
            </w:r>
            <w:r w:rsidRPr="00B83886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</w:p>
          <w:p w:rsidR="00C02232" w:rsidRDefault="00C02232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02232" w:rsidRDefault="00C02232" w:rsidP="00D418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C02232" w:rsidRDefault="00C02232" w:rsidP="00C02232">
            <w:pPr>
              <w:autoSpaceDE w:val="0"/>
              <w:autoSpaceDN w:val="0"/>
              <w:adjustRightInd w:val="0"/>
              <w:spacing w:before="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02232" w:rsidRDefault="00C02232" w:rsidP="00C02232">
            <w:pPr>
              <w:autoSpaceDE w:val="0"/>
              <w:autoSpaceDN w:val="0"/>
              <w:adjustRightInd w:val="0"/>
              <w:spacing w:before="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C7D96">
              <w:rPr>
                <w:rFonts w:ascii="Arial" w:hAnsi="Arial" w:cs="Arial"/>
                <w:color w:val="000000"/>
                <w:sz w:val="28"/>
                <w:szCs w:val="28"/>
              </w:rPr>
              <w:t>Mbit/s</w:t>
            </w:r>
          </w:p>
        </w:tc>
      </w:tr>
      <w:tr w:rsidR="00C02232" w:rsidTr="008638E4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</w:tcPr>
          <w:p w:rsidR="00C02232" w:rsidRDefault="00C02232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C02232" w:rsidRDefault="00C02232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02232" w:rsidRDefault="00C02232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02232" w:rsidRDefault="00C02232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02232" w:rsidRDefault="00C02232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02232" w:rsidTr="00C02232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2232" w:rsidRDefault="00C02232" w:rsidP="00D4181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left w:val="single" w:sz="18" w:space="0" w:color="auto"/>
            </w:tcBorders>
          </w:tcPr>
          <w:p w:rsidR="00C02232" w:rsidRPr="00B44A64" w:rsidRDefault="00C02232" w:rsidP="00C02232">
            <w:pPr>
              <w:autoSpaceDE w:val="0"/>
              <w:autoSpaceDN w:val="0"/>
              <w:adjustRightInd w:val="0"/>
              <w:spacing w:before="6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As</w:t>
            </w:r>
            <w:r w:rsidRPr="00C8129E">
              <w:rPr>
                <w:rFonts w:ascii="Arial" w:hAnsi="Arial" w:cs="Arial"/>
                <w:color w:val="000000"/>
                <w:sz w:val="23"/>
                <w:szCs w:val="23"/>
              </w:rPr>
              <w:t>ymmetrisch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</w:p>
          <w:p w:rsidR="00C02232" w:rsidRPr="00B83886" w:rsidRDefault="00C02232" w:rsidP="00D418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02232" w:rsidRPr="00B44A64" w:rsidRDefault="00CB707B" w:rsidP="00CB707B">
            <w:pPr>
              <w:autoSpaceDE w:val="0"/>
              <w:autoSpaceDN w:val="0"/>
              <w:adjustRightInd w:val="0"/>
              <w:spacing w:before="6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C7D96">
              <w:rPr>
                <w:rFonts w:ascii="Arial" w:hAnsi="Arial" w:cs="Arial"/>
                <w:color w:val="000000"/>
                <w:sz w:val="23"/>
                <w:szCs w:val="23"/>
              </w:rPr>
              <w:t>Download: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C02232" w:rsidRPr="00B44A64" w:rsidRDefault="00C02232" w:rsidP="00C02232">
            <w:pPr>
              <w:autoSpaceDE w:val="0"/>
              <w:autoSpaceDN w:val="0"/>
              <w:adjustRightInd w:val="0"/>
              <w:spacing w:before="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02232" w:rsidRPr="00B44A64" w:rsidRDefault="00C02232" w:rsidP="00C02232">
            <w:pPr>
              <w:autoSpaceDE w:val="0"/>
              <w:autoSpaceDN w:val="0"/>
              <w:adjustRightInd w:val="0"/>
              <w:spacing w:before="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C7D96">
              <w:rPr>
                <w:rFonts w:ascii="Arial" w:hAnsi="Arial" w:cs="Arial"/>
                <w:color w:val="000000"/>
                <w:sz w:val="28"/>
                <w:szCs w:val="28"/>
              </w:rPr>
              <w:t>Mbit/s</w:t>
            </w:r>
          </w:p>
        </w:tc>
      </w:tr>
      <w:tr w:rsidR="00C02232" w:rsidTr="00C02232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</w:tcBorders>
          </w:tcPr>
          <w:p w:rsidR="00C02232" w:rsidRDefault="00C02232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C02232" w:rsidRDefault="00C02232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02232" w:rsidRDefault="00C02232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02232" w:rsidRDefault="00C02232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02232" w:rsidRDefault="00C02232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02232" w:rsidTr="00C02232">
        <w:trPr>
          <w:trHeight w:hRule="exact" w:val="397"/>
        </w:trPr>
        <w:tc>
          <w:tcPr>
            <w:tcW w:w="425" w:type="dxa"/>
          </w:tcPr>
          <w:p w:rsidR="00C02232" w:rsidRDefault="00C02232" w:rsidP="00D4181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left w:val="nil"/>
            </w:tcBorders>
          </w:tcPr>
          <w:p w:rsidR="00C02232" w:rsidRDefault="00C02232" w:rsidP="00D418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02232" w:rsidRDefault="00CB707B" w:rsidP="00CB707B">
            <w:pPr>
              <w:autoSpaceDE w:val="0"/>
              <w:autoSpaceDN w:val="0"/>
              <w:adjustRightInd w:val="0"/>
              <w:spacing w:before="6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C7D96">
              <w:rPr>
                <w:rFonts w:ascii="Arial" w:hAnsi="Arial" w:cs="Arial"/>
                <w:color w:val="000000"/>
                <w:sz w:val="23"/>
                <w:szCs w:val="23"/>
              </w:rPr>
              <w:t>Upload: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C02232" w:rsidRDefault="00C02232" w:rsidP="00C02232">
            <w:pPr>
              <w:autoSpaceDE w:val="0"/>
              <w:autoSpaceDN w:val="0"/>
              <w:adjustRightInd w:val="0"/>
              <w:spacing w:before="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02232" w:rsidRDefault="00C02232" w:rsidP="00C02232">
            <w:pPr>
              <w:autoSpaceDE w:val="0"/>
              <w:autoSpaceDN w:val="0"/>
              <w:adjustRightInd w:val="0"/>
              <w:spacing w:before="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C7D96">
              <w:rPr>
                <w:rFonts w:ascii="Arial" w:hAnsi="Arial" w:cs="Arial"/>
                <w:color w:val="000000"/>
                <w:sz w:val="28"/>
                <w:szCs w:val="28"/>
              </w:rPr>
              <w:t>Mbit/s</w:t>
            </w:r>
          </w:p>
        </w:tc>
      </w:tr>
    </w:tbl>
    <w:p w:rsidR="00C43272" w:rsidRDefault="006408BE" w:rsidP="006408BE">
      <w:pPr>
        <w:autoSpaceDE w:val="0"/>
        <w:autoSpaceDN w:val="0"/>
        <w:adjustRightInd w:val="0"/>
        <w:spacing w:after="0"/>
        <w:jc w:val="left"/>
        <w:rPr>
          <w:rFonts w:ascii="Arial" w:hAnsi="Arial" w:cs="Arial"/>
          <w:color w:val="000000"/>
          <w:szCs w:val="22"/>
        </w:rPr>
      </w:pPr>
      <w:r w:rsidRPr="00C43272">
        <w:rPr>
          <w:rFonts w:ascii="Arial" w:hAnsi="Arial" w:cs="Arial"/>
          <w:color w:val="000000"/>
          <w:szCs w:val="22"/>
        </w:rPr>
        <w:t>Im Internet gibt es kostenlose Serviceportale zur Onlinemessung</w:t>
      </w:r>
    </w:p>
    <w:p w:rsidR="006408BE" w:rsidRPr="00C43272" w:rsidRDefault="006408BE" w:rsidP="006408BE">
      <w:pPr>
        <w:autoSpaceDE w:val="0"/>
        <w:autoSpaceDN w:val="0"/>
        <w:adjustRightInd w:val="0"/>
        <w:spacing w:after="0"/>
        <w:jc w:val="left"/>
        <w:rPr>
          <w:rFonts w:ascii="Arial" w:hAnsi="Arial" w:cs="Arial"/>
          <w:color w:val="000000"/>
          <w:szCs w:val="22"/>
          <w:u w:val="single"/>
        </w:rPr>
      </w:pPr>
      <w:r w:rsidRPr="00C43272">
        <w:rPr>
          <w:rFonts w:ascii="Arial" w:hAnsi="Arial" w:cs="Arial"/>
          <w:color w:val="000000"/>
          <w:szCs w:val="22"/>
        </w:rPr>
        <w:t xml:space="preserve"> z.B. </w:t>
      </w:r>
      <w:hyperlink r:id="rId9" w:history="1">
        <w:r w:rsidR="006C7D96" w:rsidRPr="00C43272">
          <w:rPr>
            <w:rStyle w:val="Hyperlink"/>
            <w:rFonts w:ascii="Arial" w:hAnsi="Arial" w:cs="Arial"/>
            <w:szCs w:val="22"/>
          </w:rPr>
          <w:t>http://www.dsl-speed-messung.de</w:t>
        </w:r>
      </w:hyperlink>
      <w:r w:rsidR="00C43272">
        <w:rPr>
          <w:rFonts w:ascii="Arial" w:hAnsi="Arial" w:cs="Arial"/>
          <w:color w:val="000000"/>
          <w:szCs w:val="22"/>
        </w:rPr>
        <w:t xml:space="preserve"> </w:t>
      </w:r>
      <w:r w:rsidRPr="00C43272">
        <w:rPr>
          <w:rFonts w:ascii="Arial" w:hAnsi="Arial" w:cs="Arial"/>
          <w:color w:val="000000"/>
          <w:szCs w:val="22"/>
        </w:rPr>
        <w:t xml:space="preserve">oder </w:t>
      </w:r>
      <w:hyperlink r:id="rId10" w:history="1">
        <w:r w:rsidR="006C7D96" w:rsidRPr="00C43272">
          <w:rPr>
            <w:rStyle w:val="Hyperlink"/>
            <w:rFonts w:ascii="Arial" w:hAnsi="Arial" w:cs="Arial"/>
            <w:szCs w:val="22"/>
          </w:rPr>
          <w:t>www.speedtest.net</w:t>
        </w:r>
      </w:hyperlink>
    </w:p>
    <w:p w:rsidR="006C7D96" w:rsidRPr="006C7D96" w:rsidRDefault="006C7D96" w:rsidP="00CB707B">
      <w:pPr>
        <w:spacing w:before="720"/>
        <w:jc w:val="left"/>
        <w:rPr>
          <w:rFonts w:ascii="Arial" w:hAnsi="Arial" w:cs="Arial"/>
          <w:b/>
          <w:bCs/>
          <w:color w:val="000000"/>
          <w:sz w:val="23"/>
          <w:szCs w:val="23"/>
        </w:rPr>
      </w:pPr>
      <w:r w:rsidRPr="006C7D96">
        <w:rPr>
          <w:rFonts w:ascii="Arial" w:hAnsi="Arial" w:cs="Arial"/>
          <w:b/>
          <w:bCs/>
          <w:color w:val="000000"/>
          <w:sz w:val="23"/>
          <w:szCs w:val="23"/>
        </w:rPr>
        <w:t xml:space="preserve">Wie hoch </w:t>
      </w:r>
      <w:r>
        <w:rPr>
          <w:rFonts w:ascii="Arial" w:hAnsi="Arial" w:cs="Arial"/>
          <w:b/>
          <w:bCs/>
          <w:color w:val="000000"/>
          <w:sz w:val="23"/>
          <w:szCs w:val="23"/>
        </w:rPr>
        <w:t xml:space="preserve">sollte die </w:t>
      </w:r>
      <w:r w:rsidRPr="006C7D96">
        <w:rPr>
          <w:rFonts w:ascii="Arial" w:hAnsi="Arial" w:cs="Arial"/>
          <w:b/>
          <w:bCs/>
          <w:color w:val="000000"/>
          <w:sz w:val="23"/>
          <w:szCs w:val="23"/>
        </w:rPr>
        <w:t>Bandbreite</w:t>
      </w:r>
      <w:r>
        <w:rPr>
          <w:rFonts w:ascii="Arial" w:hAnsi="Arial" w:cs="Arial"/>
          <w:b/>
          <w:bCs/>
          <w:color w:val="000000"/>
          <w:sz w:val="23"/>
          <w:szCs w:val="23"/>
        </w:rPr>
        <w:t xml:space="preserve"> heute schon sein</w:t>
      </w:r>
      <w:r w:rsidRPr="006C7D96">
        <w:rPr>
          <w:rFonts w:ascii="Arial" w:hAnsi="Arial" w:cs="Arial"/>
          <w:b/>
          <w:bCs/>
          <w:color w:val="000000"/>
          <w:sz w:val="23"/>
          <w:szCs w:val="23"/>
        </w:rPr>
        <w:t>?</w:t>
      </w:r>
    </w:p>
    <w:tbl>
      <w:tblPr>
        <w:tblStyle w:val="Tabellenraster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2410"/>
        <w:gridCol w:w="1559"/>
        <w:gridCol w:w="1559"/>
        <w:gridCol w:w="1559"/>
      </w:tblGrid>
      <w:tr w:rsidR="00CB707B" w:rsidTr="00D41810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7B" w:rsidRDefault="00CB707B" w:rsidP="00D4181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left w:val="single" w:sz="18" w:space="0" w:color="auto"/>
            </w:tcBorders>
          </w:tcPr>
          <w:p w:rsidR="00CB707B" w:rsidRPr="00B83886" w:rsidRDefault="00CB707B" w:rsidP="00D41810">
            <w:pPr>
              <w:autoSpaceDE w:val="0"/>
              <w:autoSpaceDN w:val="0"/>
              <w:adjustRightInd w:val="0"/>
              <w:spacing w:before="6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C8129E">
              <w:rPr>
                <w:rFonts w:ascii="Arial" w:hAnsi="Arial" w:cs="Arial"/>
                <w:color w:val="000000"/>
                <w:sz w:val="23"/>
                <w:szCs w:val="23"/>
              </w:rPr>
              <w:t>Symmetrisch</w:t>
            </w:r>
            <w:r w:rsidRPr="00B83886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</w:p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B707B" w:rsidRDefault="00CB707B" w:rsidP="00D418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C7D96">
              <w:rPr>
                <w:rFonts w:ascii="Arial" w:hAnsi="Arial" w:cs="Arial"/>
                <w:color w:val="000000"/>
                <w:sz w:val="28"/>
                <w:szCs w:val="28"/>
              </w:rPr>
              <w:t>Mbit/s</w:t>
            </w:r>
          </w:p>
        </w:tc>
      </w:tr>
    </w:tbl>
    <w:p w:rsidR="00CB707B" w:rsidRPr="006C7D96" w:rsidRDefault="00CB707B" w:rsidP="00CB707B">
      <w:pPr>
        <w:spacing w:before="720"/>
        <w:jc w:val="left"/>
        <w:rPr>
          <w:rFonts w:ascii="Arial" w:hAnsi="Arial" w:cs="Arial"/>
          <w:b/>
          <w:bCs/>
          <w:color w:val="000000"/>
          <w:sz w:val="23"/>
          <w:szCs w:val="23"/>
        </w:rPr>
      </w:pPr>
      <w:r w:rsidRPr="00CB707B">
        <w:rPr>
          <w:rFonts w:ascii="Arial" w:hAnsi="Arial" w:cs="Arial"/>
          <w:b/>
          <w:bCs/>
          <w:color w:val="000000"/>
          <w:sz w:val="23"/>
          <w:szCs w:val="23"/>
        </w:rPr>
        <w:t>Wie hoch schätzen Sie Ihren Bandbreitenbedarf in fünf Jahren ein?</w:t>
      </w:r>
      <w:r w:rsidRPr="006C7D96">
        <w:rPr>
          <w:rFonts w:ascii="Arial" w:hAnsi="Arial" w:cs="Arial"/>
          <w:b/>
          <w:bCs/>
          <w:color w:val="000000"/>
          <w:sz w:val="23"/>
          <w:szCs w:val="23"/>
        </w:rPr>
        <w:t>?</w:t>
      </w:r>
    </w:p>
    <w:tbl>
      <w:tblPr>
        <w:tblStyle w:val="Tabellenraster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2410"/>
        <w:gridCol w:w="1559"/>
        <w:gridCol w:w="1559"/>
        <w:gridCol w:w="1559"/>
      </w:tblGrid>
      <w:tr w:rsidR="00CB707B" w:rsidTr="00D41810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7B" w:rsidRDefault="00CB707B" w:rsidP="00D4181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  <w:tcBorders>
              <w:left w:val="single" w:sz="18" w:space="0" w:color="auto"/>
            </w:tcBorders>
          </w:tcPr>
          <w:p w:rsidR="00CB707B" w:rsidRPr="00B83886" w:rsidRDefault="00CB707B" w:rsidP="00D41810">
            <w:pPr>
              <w:autoSpaceDE w:val="0"/>
              <w:autoSpaceDN w:val="0"/>
              <w:adjustRightInd w:val="0"/>
              <w:spacing w:before="6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C8129E">
              <w:rPr>
                <w:rFonts w:ascii="Arial" w:hAnsi="Arial" w:cs="Arial"/>
                <w:color w:val="000000"/>
                <w:sz w:val="23"/>
                <w:szCs w:val="23"/>
              </w:rPr>
              <w:t>Symmetrisch</w:t>
            </w:r>
            <w:r w:rsidRPr="00B83886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</w:p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B707B" w:rsidRDefault="00CB707B" w:rsidP="00D418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6C7D96">
              <w:rPr>
                <w:rFonts w:ascii="Arial" w:hAnsi="Arial" w:cs="Arial"/>
                <w:color w:val="000000"/>
                <w:sz w:val="28"/>
                <w:szCs w:val="28"/>
              </w:rPr>
              <w:t>Mbit/s</w:t>
            </w:r>
          </w:p>
        </w:tc>
      </w:tr>
    </w:tbl>
    <w:p w:rsidR="00944891" w:rsidRPr="006C7D96" w:rsidRDefault="00944891" w:rsidP="00CB707B">
      <w:pPr>
        <w:spacing w:before="720"/>
        <w:jc w:val="left"/>
        <w:rPr>
          <w:rFonts w:ascii="Arial" w:hAnsi="Arial" w:cs="Arial"/>
          <w:b/>
          <w:bCs/>
          <w:color w:val="000000"/>
          <w:sz w:val="23"/>
          <w:szCs w:val="23"/>
        </w:rPr>
      </w:pPr>
      <w:r w:rsidRPr="00944891">
        <w:rPr>
          <w:rFonts w:ascii="Arial" w:hAnsi="Arial" w:cs="Arial"/>
          <w:b/>
          <w:bCs/>
          <w:color w:val="000000"/>
          <w:sz w:val="23"/>
          <w:szCs w:val="23"/>
        </w:rPr>
        <w:t>Breitbandversorgung</w:t>
      </w:r>
      <w:r>
        <w:rPr>
          <w:rFonts w:ascii="Arial" w:hAnsi="Arial" w:cs="Arial"/>
          <w:b/>
          <w:bCs/>
          <w:color w:val="000000"/>
          <w:sz w:val="23"/>
          <w:szCs w:val="23"/>
        </w:rPr>
        <w:t xml:space="preserve"> als Standortfaktor</w:t>
      </w:r>
    </w:p>
    <w:p w:rsidR="00944891" w:rsidRPr="00C43272" w:rsidRDefault="00944891" w:rsidP="00CB707B">
      <w:pPr>
        <w:autoSpaceDE w:val="0"/>
        <w:autoSpaceDN w:val="0"/>
        <w:adjustRightInd w:val="0"/>
        <w:jc w:val="left"/>
        <w:rPr>
          <w:rFonts w:ascii="Arial" w:hAnsi="Arial" w:cs="Arial"/>
          <w:color w:val="000000"/>
          <w:sz w:val="24"/>
        </w:rPr>
      </w:pPr>
      <w:r w:rsidRPr="00C43272">
        <w:rPr>
          <w:rFonts w:ascii="Arial" w:hAnsi="Arial" w:cs="Arial"/>
          <w:color w:val="000000"/>
          <w:sz w:val="24"/>
        </w:rPr>
        <w:t>W</w:t>
      </w:r>
      <w:r w:rsidR="00C43272">
        <w:rPr>
          <w:rFonts w:ascii="Arial" w:hAnsi="Arial" w:cs="Arial"/>
          <w:color w:val="000000"/>
          <w:sz w:val="24"/>
        </w:rPr>
        <w:t>elchen</w:t>
      </w:r>
      <w:r w:rsidRPr="00C43272">
        <w:rPr>
          <w:rFonts w:ascii="Arial" w:hAnsi="Arial" w:cs="Arial"/>
          <w:color w:val="000000"/>
          <w:sz w:val="24"/>
        </w:rPr>
        <w:t xml:space="preserve"> Einfluss </w:t>
      </w:r>
      <w:r w:rsidR="00C43272">
        <w:rPr>
          <w:rFonts w:ascii="Arial" w:hAnsi="Arial" w:cs="Arial"/>
          <w:color w:val="000000"/>
          <w:sz w:val="24"/>
        </w:rPr>
        <w:t xml:space="preserve">hätte </w:t>
      </w:r>
      <w:r w:rsidRPr="00C43272">
        <w:rPr>
          <w:rFonts w:ascii="Arial" w:hAnsi="Arial" w:cs="Arial"/>
          <w:color w:val="000000"/>
          <w:sz w:val="24"/>
        </w:rPr>
        <w:t>d</w:t>
      </w:r>
      <w:r w:rsidR="00C43272">
        <w:rPr>
          <w:rFonts w:ascii="Arial" w:hAnsi="Arial" w:cs="Arial"/>
          <w:color w:val="000000"/>
          <w:sz w:val="24"/>
        </w:rPr>
        <w:t>ie</w:t>
      </w:r>
      <w:r w:rsidRPr="00C43272">
        <w:rPr>
          <w:rFonts w:ascii="Arial" w:hAnsi="Arial" w:cs="Arial"/>
          <w:color w:val="000000"/>
          <w:sz w:val="24"/>
        </w:rPr>
        <w:t xml:space="preserve"> Breitbandversorgung für Ihr Unternehmen bei der Auswahl eines neuen Standorts?</w:t>
      </w:r>
    </w:p>
    <w:tbl>
      <w:tblPr>
        <w:tblStyle w:val="Tabellenraster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4078"/>
      </w:tblGrid>
      <w:tr w:rsidR="00CB707B" w:rsidTr="00D41810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7B" w:rsidRDefault="00CB707B" w:rsidP="00D4181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tcBorders>
              <w:left w:val="single" w:sz="18" w:space="0" w:color="auto"/>
            </w:tcBorders>
            <w:shd w:val="clear" w:color="auto" w:fill="auto"/>
          </w:tcPr>
          <w:p w:rsidR="00CB707B" w:rsidRPr="00B83886" w:rsidRDefault="00CB707B" w:rsidP="00CB707B">
            <w:pPr>
              <w:autoSpaceDE w:val="0"/>
              <w:autoSpaceDN w:val="0"/>
              <w:adjustRightInd w:val="0"/>
              <w:spacing w:before="6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keinen</w:t>
            </w:r>
            <w:r w:rsidRPr="00B83886">
              <w:rPr>
                <w:rFonts w:ascii="Arial" w:hAnsi="Arial" w:cs="Arial"/>
                <w:color w:val="000000"/>
                <w:sz w:val="23"/>
                <w:szCs w:val="23"/>
              </w:rPr>
              <w:t xml:space="preserve">  </w:t>
            </w:r>
          </w:p>
          <w:p w:rsidR="00CB707B" w:rsidRDefault="00CB707B" w:rsidP="00CB707B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B707B" w:rsidTr="00D41810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shd w:val="clear" w:color="auto" w:fill="auto"/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B707B" w:rsidTr="00D41810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7B" w:rsidRDefault="00CB707B" w:rsidP="00D4181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tcBorders>
              <w:left w:val="single" w:sz="18" w:space="0" w:color="auto"/>
            </w:tcBorders>
            <w:shd w:val="clear" w:color="auto" w:fill="auto"/>
          </w:tcPr>
          <w:p w:rsidR="00CB707B" w:rsidRPr="00B83886" w:rsidRDefault="00CB707B" w:rsidP="00CB707B">
            <w:pPr>
              <w:autoSpaceDE w:val="0"/>
              <w:autoSpaceDN w:val="0"/>
              <w:adjustRightInd w:val="0"/>
              <w:spacing w:before="6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geringen</w:t>
            </w:r>
            <w:r w:rsidRPr="00546106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</w:p>
        </w:tc>
      </w:tr>
      <w:tr w:rsidR="00CB707B" w:rsidTr="00D41810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shd w:val="clear" w:color="auto" w:fill="auto"/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B707B" w:rsidTr="00D41810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7B" w:rsidRDefault="00CB707B" w:rsidP="00D4181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tcBorders>
              <w:left w:val="single" w:sz="18" w:space="0" w:color="auto"/>
            </w:tcBorders>
            <w:shd w:val="clear" w:color="auto" w:fill="auto"/>
          </w:tcPr>
          <w:p w:rsidR="00CB707B" w:rsidRDefault="00CB707B" w:rsidP="00CB707B">
            <w:pPr>
              <w:autoSpaceDE w:val="0"/>
              <w:autoSpaceDN w:val="0"/>
              <w:adjustRightInd w:val="0"/>
              <w:spacing w:before="6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großen</w:t>
            </w:r>
            <w:r w:rsidRPr="00546106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</w:p>
        </w:tc>
      </w:tr>
      <w:tr w:rsidR="00CB707B" w:rsidTr="00D41810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shd w:val="clear" w:color="auto" w:fill="auto"/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B707B" w:rsidTr="00D41810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7B" w:rsidRDefault="00CB707B" w:rsidP="00D4181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078" w:type="dxa"/>
            <w:tcBorders>
              <w:left w:val="single" w:sz="18" w:space="0" w:color="auto"/>
            </w:tcBorders>
            <w:shd w:val="clear" w:color="auto" w:fill="auto"/>
          </w:tcPr>
          <w:p w:rsidR="00CB707B" w:rsidRDefault="00CB707B" w:rsidP="00CB707B">
            <w:pPr>
              <w:autoSpaceDE w:val="0"/>
              <w:autoSpaceDN w:val="0"/>
              <w:adjustRightInd w:val="0"/>
              <w:spacing w:before="6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entscheidenden</w:t>
            </w:r>
          </w:p>
          <w:p w:rsidR="00CB707B" w:rsidRDefault="00CB707B" w:rsidP="00D418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</w:tbl>
    <w:p w:rsidR="00CB707B" w:rsidRPr="00546106" w:rsidRDefault="00CB707B" w:rsidP="009461FF">
      <w:pPr>
        <w:autoSpaceDE w:val="0"/>
        <w:autoSpaceDN w:val="0"/>
        <w:adjustRightInd w:val="0"/>
        <w:spacing w:after="0"/>
        <w:jc w:val="left"/>
        <w:rPr>
          <w:rFonts w:ascii="Arial" w:hAnsi="Arial" w:cs="Arial"/>
          <w:color w:val="000000"/>
          <w:sz w:val="23"/>
          <w:szCs w:val="23"/>
        </w:rPr>
      </w:pPr>
    </w:p>
    <w:p w:rsidR="00CB707B" w:rsidRDefault="00CB707B">
      <w:pPr>
        <w:spacing w:before="0" w:after="0"/>
        <w:jc w:val="left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br w:type="page"/>
      </w:r>
    </w:p>
    <w:p w:rsidR="009461FF" w:rsidRPr="006C7D96" w:rsidRDefault="009461FF" w:rsidP="009461FF">
      <w:pPr>
        <w:autoSpaceDE w:val="0"/>
        <w:autoSpaceDN w:val="0"/>
        <w:adjustRightInd w:val="0"/>
        <w:spacing w:before="480" w:after="0"/>
        <w:jc w:val="left"/>
        <w:rPr>
          <w:rFonts w:ascii="Arial" w:hAnsi="Arial" w:cs="Arial"/>
          <w:b/>
          <w:bCs/>
          <w:color w:val="000000"/>
          <w:sz w:val="23"/>
          <w:szCs w:val="23"/>
        </w:rPr>
      </w:pPr>
      <w:r w:rsidRPr="00944891">
        <w:rPr>
          <w:rFonts w:ascii="Arial" w:hAnsi="Arial" w:cs="Arial"/>
          <w:b/>
          <w:bCs/>
          <w:color w:val="000000"/>
          <w:sz w:val="23"/>
          <w:szCs w:val="23"/>
        </w:rPr>
        <w:lastRenderedPageBreak/>
        <w:t>Breitband</w:t>
      </w:r>
      <w:r>
        <w:rPr>
          <w:rFonts w:ascii="Arial" w:hAnsi="Arial" w:cs="Arial"/>
          <w:b/>
          <w:bCs/>
          <w:color w:val="000000"/>
          <w:sz w:val="23"/>
          <w:szCs w:val="23"/>
        </w:rPr>
        <w:t>anwend</w:t>
      </w:r>
      <w:r w:rsidRPr="00944891">
        <w:rPr>
          <w:rFonts w:ascii="Arial" w:hAnsi="Arial" w:cs="Arial"/>
          <w:b/>
          <w:bCs/>
          <w:color w:val="000000"/>
          <w:sz w:val="23"/>
          <w:szCs w:val="23"/>
        </w:rPr>
        <w:t>ung</w:t>
      </w:r>
      <w:r>
        <w:rPr>
          <w:rFonts w:ascii="Arial" w:hAnsi="Arial" w:cs="Arial"/>
          <w:b/>
          <w:bCs/>
          <w:color w:val="000000"/>
          <w:sz w:val="23"/>
          <w:szCs w:val="23"/>
        </w:rPr>
        <w:t>en</w:t>
      </w:r>
    </w:p>
    <w:p w:rsidR="009461FF" w:rsidRPr="00546106" w:rsidRDefault="009461FF" w:rsidP="009461FF">
      <w:pPr>
        <w:autoSpaceDE w:val="0"/>
        <w:autoSpaceDN w:val="0"/>
        <w:adjustRightInd w:val="0"/>
        <w:spacing w:after="0"/>
        <w:jc w:val="left"/>
        <w:rPr>
          <w:rFonts w:ascii="Arial" w:hAnsi="Arial" w:cs="Arial"/>
          <w:color w:val="000000"/>
          <w:sz w:val="24"/>
        </w:rPr>
      </w:pPr>
      <w:r w:rsidRPr="00C43272">
        <w:rPr>
          <w:rFonts w:ascii="Arial" w:hAnsi="Arial" w:cs="Arial"/>
          <w:color w:val="000000"/>
          <w:sz w:val="24"/>
        </w:rPr>
        <w:t>Welche Breitbanddienste nutzen Sie heute schon bzw. würden Sie nutzen wenn ausre</w:t>
      </w:r>
      <w:r w:rsidRPr="00C43272">
        <w:rPr>
          <w:rFonts w:ascii="Arial" w:hAnsi="Arial" w:cs="Arial"/>
          <w:color w:val="000000"/>
          <w:sz w:val="24"/>
        </w:rPr>
        <w:t>i</w:t>
      </w:r>
      <w:r w:rsidRPr="00C43272">
        <w:rPr>
          <w:rFonts w:ascii="Arial" w:hAnsi="Arial" w:cs="Arial"/>
          <w:color w:val="000000"/>
          <w:sz w:val="24"/>
        </w:rPr>
        <w:t>chende Bandbreiten verfügbar wären? Bitte nennen Sie Beispiele</w:t>
      </w:r>
      <w:r w:rsidR="00C43272" w:rsidRPr="00C43272">
        <w:rPr>
          <w:rFonts w:ascii="Arial" w:hAnsi="Arial" w:cs="Arial"/>
          <w:color w:val="000000"/>
          <w:sz w:val="24"/>
        </w:rPr>
        <w:t>.</w:t>
      </w:r>
      <w:r w:rsidRPr="00546106">
        <w:rPr>
          <w:rFonts w:ascii="Arial" w:hAnsi="Arial" w:cs="Arial"/>
          <w:color w:val="000000"/>
          <w:sz w:val="24"/>
        </w:rPr>
        <w:t xml:space="preserve"> </w:t>
      </w:r>
    </w:p>
    <w:p w:rsidR="00B83886" w:rsidRDefault="00B83886" w:rsidP="006408BE">
      <w:pPr>
        <w:autoSpaceDE w:val="0"/>
        <w:autoSpaceDN w:val="0"/>
        <w:adjustRightInd w:val="0"/>
        <w:spacing w:after="0"/>
        <w:jc w:val="left"/>
        <w:rPr>
          <w:rFonts w:ascii="Arial" w:hAnsi="Arial" w:cs="Arial"/>
          <w:color w:val="000000"/>
          <w:sz w:val="23"/>
          <w:szCs w:val="23"/>
        </w:rPr>
      </w:pPr>
    </w:p>
    <w:tbl>
      <w:tblPr>
        <w:tblStyle w:val="Tabellenraster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9214"/>
      </w:tblGrid>
      <w:tr w:rsidR="00B83886" w:rsidTr="00C43272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83886" w:rsidRDefault="00B83886" w:rsidP="00C43272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  <w:tcBorders>
              <w:left w:val="single" w:sz="18" w:space="0" w:color="auto"/>
            </w:tcBorders>
          </w:tcPr>
          <w:p w:rsidR="00B83886" w:rsidRPr="00B83886" w:rsidRDefault="00CB707B" w:rsidP="004C3E4D">
            <w:pPr>
              <w:autoSpaceDE w:val="0"/>
              <w:autoSpaceDN w:val="0"/>
              <w:adjustRightInd w:val="0"/>
              <w:spacing w:before="6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Cloudbasierte Lösungen wie CRM</w:t>
            </w:r>
            <w:r w:rsidR="00B83886" w:rsidRPr="00B83886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</w:p>
          <w:p w:rsidR="00B83886" w:rsidRDefault="00B83886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83886" w:rsidTr="00C43272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</w:tcBorders>
          </w:tcPr>
          <w:p w:rsidR="00B83886" w:rsidRDefault="00B83886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</w:tcPr>
          <w:p w:rsidR="00B83886" w:rsidRDefault="00B83886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83886" w:rsidTr="00C43272">
        <w:trPr>
          <w:trHeight w:hRule="exact" w:val="397"/>
        </w:trPr>
        <w:tc>
          <w:tcPr>
            <w:tcW w:w="425" w:type="dxa"/>
          </w:tcPr>
          <w:p w:rsidR="00B83886" w:rsidRDefault="00B83886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  <w:shd w:val="clear" w:color="auto" w:fill="D9D9D9" w:themeFill="background1" w:themeFillShade="D9"/>
          </w:tcPr>
          <w:p w:rsidR="00B83886" w:rsidRPr="00B83886" w:rsidRDefault="00B83886" w:rsidP="008D765C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83886" w:rsidTr="00C43272">
        <w:trPr>
          <w:trHeight w:hRule="exact" w:val="113"/>
        </w:trPr>
        <w:tc>
          <w:tcPr>
            <w:tcW w:w="425" w:type="dxa"/>
            <w:tcBorders>
              <w:bottom w:val="single" w:sz="18" w:space="0" w:color="auto"/>
            </w:tcBorders>
          </w:tcPr>
          <w:p w:rsidR="00B83886" w:rsidRDefault="00B83886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</w:tcPr>
          <w:p w:rsidR="00B83886" w:rsidRDefault="00B83886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83886" w:rsidTr="00C43272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83886" w:rsidRDefault="00B83886" w:rsidP="00C43272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  <w:tcBorders>
              <w:left w:val="single" w:sz="18" w:space="0" w:color="auto"/>
            </w:tcBorders>
          </w:tcPr>
          <w:p w:rsidR="00B83886" w:rsidRDefault="00CB707B" w:rsidP="004C3E4D">
            <w:pPr>
              <w:autoSpaceDE w:val="0"/>
              <w:autoSpaceDN w:val="0"/>
              <w:adjustRightInd w:val="0"/>
              <w:spacing w:before="6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Webkonferenzen (z.B. regelmäßiger Kontakt zu Auftraggebern/Zulieferern)</w:t>
            </w:r>
          </w:p>
        </w:tc>
      </w:tr>
      <w:tr w:rsidR="00B83886" w:rsidTr="00C43272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</w:tcBorders>
          </w:tcPr>
          <w:p w:rsidR="00B83886" w:rsidRDefault="00B83886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</w:tcPr>
          <w:p w:rsidR="00B83886" w:rsidRDefault="00B83886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83886" w:rsidTr="00C43272">
        <w:trPr>
          <w:trHeight w:hRule="exact" w:val="397"/>
        </w:trPr>
        <w:tc>
          <w:tcPr>
            <w:tcW w:w="425" w:type="dxa"/>
          </w:tcPr>
          <w:p w:rsidR="00B83886" w:rsidRDefault="00B83886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  <w:shd w:val="clear" w:color="auto" w:fill="D9D9D9" w:themeFill="background1" w:themeFillShade="D9"/>
          </w:tcPr>
          <w:p w:rsidR="00B83886" w:rsidRDefault="00B83886" w:rsidP="00D418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83886" w:rsidTr="00C43272">
        <w:trPr>
          <w:trHeight w:hRule="exact" w:val="113"/>
        </w:trPr>
        <w:tc>
          <w:tcPr>
            <w:tcW w:w="425" w:type="dxa"/>
            <w:tcBorders>
              <w:bottom w:val="single" w:sz="18" w:space="0" w:color="auto"/>
            </w:tcBorders>
          </w:tcPr>
          <w:p w:rsidR="00B83886" w:rsidRDefault="00B83886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</w:tcPr>
          <w:p w:rsidR="00B83886" w:rsidRDefault="00B83886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83886" w:rsidTr="00C43272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83886" w:rsidRDefault="00B83886" w:rsidP="00C43272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  <w:tcBorders>
              <w:left w:val="single" w:sz="18" w:space="0" w:color="auto"/>
            </w:tcBorders>
          </w:tcPr>
          <w:p w:rsidR="00B83886" w:rsidRDefault="00C43272" w:rsidP="004C3E4D">
            <w:pPr>
              <w:autoSpaceDE w:val="0"/>
              <w:autoSpaceDN w:val="0"/>
              <w:adjustRightInd w:val="0"/>
              <w:spacing w:before="6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C43272">
              <w:rPr>
                <w:rFonts w:ascii="Arial" w:hAnsi="Arial" w:cs="Arial"/>
                <w:color w:val="000000"/>
                <w:sz w:val="23"/>
                <w:szCs w:val="23"/>
              </w:rPr>
              <w:t>Austausch umfangreicher Datenmengen (z.B. CAD-Pläne, zentrale Buchhaltung)</w:t>
            </w:r>
          </w:p>
        </w:tc>
      </w:tr>
      <w:tr w:rsidR="00B83886" w:rsidTr="00C43272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</w:tcBorders>
          </w:tcPr>
          <w:p w:rsidR="00B83886" w:rsidRDefault="00B83886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</w:tcPr>
          <w:p w:rsidR="00B83886" w:rsidRDefault="00B83886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B83886" w:rsidTr="00C43272">
        <w:trPr>
          <w:trHeight w:hRule="exact" w:val="397"/>
        </w:trPr>
        <w:tc>
          <w:tcPr>
            <w:tcW w:w="425" w:type="dxa"/>
            <w:tcBorders>
              <w:bottom w:val="single" w:sz="18" w:space="0" w:color="auto"/>
            </w:tcBorders>
          </w:tcPr>
          <w:p w:rsidR="00B83886" w:rsidRDefault="00B83886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  <w:shd w:val="clear" w:color="auto" w:fill="D9D9D9" w:themeFill="background1" w:themeFillShade="D9"/>
          </w:tcPr>
          <w:p w:rsidR="00B83886" w:rsidRDefault="00B83886" w:rsidP="00C4327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B707B" w:rsidTr="00C43272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7B" w:rsidRDefault="00CB707B" w:rsidP="00C43272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  <w:tcBorders>
              <w:left w:val="single" w:sz="18" w:space="0" w:color="auto"/>
            </w:tcBorders>
          </w:tcPr>
          <w:p w:rsidR="00CB707B" w:rsidRPr="00B83886" w:rsidRDefault="00C43272" w:rsidP="004C3E4D">
            <w:pPr>
              <w:autoSpaceDE w:val="0"/>
              <w:autoSpaceDN w:val="0"/>
              <w:adjustRightInd w:val="0"/>
              <w:spacing w:before="6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C43272">
              <w:rPr>
                <w:rFonts w:ascii="Arial" w:hAnsi="Arial" w:cs="Arial"/>
                <w:color w:val="000000"/>
                <w:sz w:val="23"/>
                <w:szCs w:val="23"/>
              </w:rPr>
              <w:t>Betrieb einer Internetplattform (z.B. Onlineshop, Auskunftssysteme für Kunden)</w:t>
            </w:r>
            <w:r w:rsidR="00CB707B" w:rsidRPr="00B83886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</w:p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B707B" w:rsidTr="00C43272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</w:tcBorders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B707B" w:rsidTr="00C43272">
        <w:trPr>
          <w:trHeight w:hRule="exact" w:val="397"/>
        </w:trPr>
        <w:tc>
          <w:tcPr>
            <w:tcW w:w="425" w:type="dxa"/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  <w:shd w:val="clear" w:color="auto" w:fill="D9D9D9" w:themeFill="background1" w:themeFillShade="D9"/>
          </w:tcPr>
          <w:p w:rsidR="00CB707B" w:rsidRPr="00B83886" w:rsidRDefault="00CB707B" w:rsidP="00D418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B707B" w:rsidTr="00C43272">
        <w:trPr>
          <w:trHeight w:hRule="exact" w:val="113"/>
        </w:trPr>
        <w:tc>
          <w:tcPr>
            <w:tcW w:w="425" w:type="dxa"/>
            <w:tcBorders>
              <w:bottom w:val="single" w:sz="18" w:space="0" w:color="auto"/>
            </w:tcBorders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B707B" w:rsidTr="00C43272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7B" w:rsidRDefault="00CB707B" w:rsidP="00C43272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  <w:tcBorders>
              <w:left w:val="single" w:sz="18" w:space="0" w:color="auto"/>
            </w:tcBorders>
          </w:tcPr>
          <w:p w:rsidR="00CB707B" w:rsidRDefault="00C43272" w:rsidP="00D418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C43272">
              <w:rPr>
                <w:rFonts w:ascii="Arial" w:hAnsi="Arial" w:cs="Arial"/>
                <w:color w:val="000000"/>
                <w:sz w:val="23"/>
                <w:szCs w:val="23"/>
              </w:rPr>
              <w:t>Landwirtschaftliche Anwendungen (z.B. FIONA,HIT usw.)</w:t>
            </w:r>
          </w:p>
        </w:tc>
      </w:tr>
      <w:tr w:rsidR="00CB707B" w:rsidTr="00C43272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</w:tcBorders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B707B" w:rsidTr="00C43272">
        <w:trPr>
          <w:trHeight w:hRule="exact" w:val="397"/>
        </w:trPr>
        <w:tc>
          <w:tcPr>
            <w:tcW w:w="425" w:type="dxa"/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  <w:shd w:val="clear" w:color="auto" w:fill="D9D9D9" w:themeFill="background1" w:themeFillShade="D9"/>
          </w:tcPr>
          <w:p w:rsidR="00CB707B" w:rsidRDefault="00CB707B" w:rsidP="00D41810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B707B" w:rsidTr="00C43272">
        <w:trPr>
          <w:trHeight w:hRule="exact" w:val="113"/>
        </w:trPr>
        <w:tc>
          <w:tcPr>
            <w:tcW w:w="425" w:type="dxa"/>
            <w:tcBorders>
              <w:bottom w:val="single" w:sz="18" w:space="0" w:color="auto"/>
            </w:tcBorders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B707B" w:rsidTr="00C43272">
        <w:trPr>
          <w:trHeight w:hRule="exact" w:val="397"/>
        </w:trPr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7B" w:rsidRDefault="00CB707B" w:rsidP="00C43272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  <w:tcBorders>
              <w:left w:val="single" w:sz="18" w:space="0" w:color="auto"/>
            </w:tcBorders>
          </w:tcPr>
          <w:p w:rsidR="00CB707B" w:rsidRDefault="00C43272" w:rsidP="00884763">
            <w:pPr>
              <w:autoSpaceDE w:val="0"/>
              <w:autoSpaceDN w:val="0"/>
              <w:adjustRightInd w:val="0"/>
              <w:spacing w:before="60" w:after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C43272">
              <w:rPr>
                <w:rFonts w:ascii="Arial" w:hAnsi="Arial" w:cs="Arial"/>
                <w:color w:val="000000"/>
                <w:sz w:val="23"/>
                <w:szCs w:val="23"/>
              </w:rPr>
              <w:t>Weiter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e</w:t>
            </w:r>
            <w:r w:rsidRPr="00C43272">
              <w:rPr>
                <w:rFonts w:ascii="Arial" w:hAnsi="Arial" w:cs="Arial"/>
                <w:color w:val="000000"/>
                <w:sz w:val="23"/>
                <w:szCs w:val="23"/>
              </w:rPr>
              <w:t xml:space="preserve"> Begründungen</w:t>
            </w:r>
          </w:p>
        </w:tc>
      </w:tr>
      <w:tr w:rsidR="00CB707B" w:rsidTr="00C43272">
        <w:trPr>
          <w:trHeight w:hRule="exact" w:val="113"/>
        </w:trPr>
        <w:tc>
          <w:tcPr>
            <w:tcW w:w="425" w:type="dxa"/>
            <w:tcBorders>
              <w:top w:val="single" w:sz="18" w:space="0" w:color="auto"/>
            </w:tcBorders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CB707B" w:rsidTr="00C43272">
        <w:trPr>
          <w:trHeight w:hRule="exact" w:val="397"/>
        </w:trPr>
        <w:tc>
          <w:tcPr>
            <w:tcW w:w="425" w:type="dxa"/>
          </w:tcPr>
          <w:p w:rsidR="00CB707B" w:rsidRDefault="00CB707B" w:rsidP="00D41810">
            <w:pPr>
              <w:autoSpaceDE w:val="0"/>
              <w:autoSpaceDN w:val="0"/>
              <w:adjustRightInd w:val="0"/>
              <w:spacing w:before="240" w:after="0"/>
              <w:jc w:val="left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9214" w:type="dxa"/>
            <w:shd w:val="clear" w:color="auto" w:fill="D9D9D9" w:themeFill="background1" w:themeFillShade="D9"/>
          </w:tcPr>
          <w:p w:rsidR="00CB707B" w:rsidRDefault="00CB707B" w:rsidP="00C4327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</w:tbl>
    <w:p w:rsidR="00B83886" w:rsidRDefault="00B83886" w:rsidP="006408BE">
      <w:pPr>
        <w:autoSpaceDE w:val="0"/>
        <w:autoSpaceDN w:val="0"/>
        <w:adjustRightInd w:val="0"/>
        <w:spacing w:after="0"/>
        <w:jc w:val="left"/>
        <w:rPr>
          <w:rFonts w:ascii="Arial" w:hAnsi="Arial" w:cs="Arial"/>
          <w:color w:val="000000"/>
          <w:sz w:val="23"/>
          <w:szCs w:val="23"/>
        </w:rPr>
      </w:pPr>
    </w:p>
    <w:p w:rsidR="00B83886" w:rsidRDefault="00B83886" w:rsidP="006408BE">
      <w:pPr>
        <w:autoSpaceDE w:val="0"/>
        <w:autoSpaceDN w:val="0"/>
        <w:adjustRightInd w:val="0"/>
        <w:spacing w:after="0"/>
        <w:jc w:val="left"/>
        <w:rPr>
          <w:rFonts w:ascii="Arial" w:hAnsi="Arial" w:cs="Arial"/>
          <w:color w:val="000000"/>
          <w:sz w:val="23"/>
          <w:szCs w:val="23"/>
        </w:rPr>
      </w:pPr>
    </w:p>
    <w:sectPr w:rsidR="00B83886" w:rsidSect="0046160E">
      <w:headerReference w:type="default" r:id="rId11"/>
      <w:footerReference w:type="default" r:id="rId12"/>
      <w:headerReference w:type="first" r:id="rId13"/>
      <w:endnotePr>
        <w:numFmt w:val="decimal"/>
      </w:endnotePr>
      <w:type w:val="continuous"/>
      <w:pgSz w:w="11906" w:h="16838" w:code="9"/>
      <w:pgMar w:top="1440" w:right="991" w:bottom="144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A70" w:rsidRDefault="00CC7A70">
      <w:r>
        <w:separator/>
      </w:r>
    </w:p>
  </w:endnote>
  <w:endnote w:type="continuationSeparator" w:id="0">
    <w:p w:rsidR="00CC7A70" w:rsidRDefault="00CC7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umnst777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A70" w:rsidRPr="0004509A" w:rsidRDefault="00CC7A70" w:rsidP="00982D70">
    <w:pPr>
      <w:pStyle w:val="Fuzeile"/>
      <w:tabs>
        <w:tab w:val="clear" w:pos="9072"/>
        <w:tab w:val="right" w:pos="7797"/>
      </w:tabs>
      <w:spacing w:before="0" w:after="0"/>
      <w:rPr>
        <w:sz w:val="18"/>
        <w:szCs w:val="18"/>
      </w:rPr>
    </w:pPr>
    <w:r w:rsidRPr="0004509A">
      <w:rPr>
        <w:sz w:val="18"/>
        <w:szCs w:val="18"/>
      </w:rPr>
      <w:t xml:space="preserve">© </w:t>
    </w:r>
    <w:proofErr w:type="spellStart"/>
    <w:proofErr w:type="gramStart"/>
    <w:r w:rsidRPr="0004509A">
      <w:rPr>
        <w:sz w:val="18"/>
        <w:szCs w:val="18"/>
      </w:rPr>
      <w:t>by</w:t>
    </w:r>
    <w:proofErr w:type="spellEnd"/>
    <w:proofErr w:type="gramEnd"/>
    <w:r w:rsidRPr="0004509A">
      <w:rPr>
        <w:sz w:val="18"/>
        <w:szCs w:val="18"/>
      </w:rPr>
      <w:t xml:space="preserve"> </w:t>
    </w:r>
    <w:proofErr w:type="spellStart"/>
    <w:r w:rsidRPr="0004509A">
      <w:rPr>
        <w:sz w:val="18"/>
        <w:szCs w:val="18"/>
      </w:rPr>
      <w:t>tkt</w:t>
    </w:r>
    <w:proofErr w:type="spellEnd"/>
    <w:r w:rsidRPr="0004509A">
      <w:rPr>
        <w:sz w:val="18"/>
        <w:szCs w:val="18"/>
      </w:rPr>
      <w:t xml:space="preserve"> </w:t>
    </w:r>
    <w:proofErr w:type="spellStart"/>
    <w:r w:rsidRPr="0004509A">
      <w:rPr>
        <w:sz w:val="18"/>
        <w:szCs w:val="18"/>
      </w:rPr>
      <w:t>teleconsult</w:t>
    </w:r>
    <w:proofErr w:type="spellEnd"/>
    <w:r w:rsidRPr="0004509A">
      <w:rPr>
        <w:sz w:val="18"/>
        <w:szCs w:val="18"/>
      </w:rPr>
      <w:t xml:space="preserve"> Kommunikationstechnik GmbH – all </w:t>
    </w:r>
    <w:proofErr w:type="spellStart"/>
    <w:r w:rsidRPr="0004509A">
      <w:rPr>
        <w:sz w:val="18"/>
        <w:szCs w:val="18"/>
      </w:rPr>
      <w:t>rights</w:t>
    </w:r>
    <w:proofErr w:type="spellEnd"/>
    <w:r w:rsidRPr="0004509A">
      <w:rPr>
        <w:sz w:val="18"/>
        <w:szCs w:val="18"/>
      </w:rPr>
      <w:t xml:space="preserve"> </w:t>
    </w:r>
    <w:proofErr w:type="spellStart"/>
    <w:r w:rsidRPr="0004509A">
      <w:rPr>
        <w:sz w:val="18"/>
        <w:szCs w:val="18"/>
      </w:rPr>
      <w:t>reserved</w:t>
    </w:r>
    <w:proofErr w:type="spellEnd"/>
    <w:r w:rsidRPr="0004509A">
      <w:rPr>
        <w:sz w:val="18"/>
        <w:szCs w:val="18"/>
      </w:rPr>
      <w:t xml:space="preserve"> </w:t>
    </w:r>
    <w:r w:rsidRPr="0004509A">
      <w:rPr>
        <w:sz w:val="18"/>
        <w:szCs w:val="18"/>
      </w:rPr>
      <w:tab/>
    </w:r>
    <w:r>
      <w:rPr>
        <w:sz w:val="18"/>
        <w:szCs w:val="18"/>
      </w:rPr>
      <w:tab/>
    </w:r>
    <w:r w:rsidRPr="0004509A">
      <w:rPr>
        <w:sz w:val="18"/>
        <w:szCs w:val="18"/>
      </w:rPr>
      <w:t xml:space="preserve">Seite </w:t>
    </w:r>
    <w:r w:rsidRPr="0004509A">
      <w:rPr>
        <w:sz w:val="18"/>
        <w:szCs w:val="18"/>
      </w:rPr>
      <w:fldChar w:fldCharType="begin"/>
    </w:r>
    <w:r w:rsidRPr="0004509A">
      <w:rPr>
        <w:sz w:val="18"/>
        <w:szCs w:val="18"/>
      </w:rPr>
      <w:instrText xml:space="preserve"> PAGE   \* MERGEFORMAT </w:instrText>
    </w:r>
    <w:r w:rsidRPr="0004509A">
      <w:rPr>
        <w:sz w:val="18"/>
        <w:szCs w:val="18"/>
      </w:rPr>
      <w:fldChar w:fldCharType="separate"/>
    </w:r>
    <w:r w:rsidR="00DC0708">
      <w:rPr>
        <w:noProof/>
        <w:sz w:val="18"/>
        <w:szCs w:val="18"/>
      </w:rPr>
      <w:t>2</w:t>
    </w:r>
    <w:r w:rsidRPr="0004509A">
      <w:rPr>
        <w:sz w:val="18"/>
        <w:szCs w:val="18"/>
      </w:rPr>
      <w:fldChar w:fldCharType="end"/>
    </w:r>
    <w:r w:rsidRPr="0004509A">
      <w:rPr>
        <w:sz w:val="18"/>
        <w:szCs w:val="18"/>
      </w:rPr>
      <w:t xml:space="preserve"> von </w:t>
    </w:r>
    <w:r w:rsidRPr="0004509A">
      <w:rPr>
        <w:sz w:val="18"/>
        <w:szCs w:val="18"/>
      </w:rPr>
      <w:fldChar w:fldCharType="begin"/>
    </w:r>
    <w:r w:rsidRPr="0004509A">
      <w:rPr>
        <w:sz w:val="18"/>
        <w:szCs w:val="18"/>
      </w:rPr>
      <w:instrText xml:space="preserve"> NUMPAGES   \* MERGEFORMAT </w:instrText>
    </w:r>
    <w:r w:rsidRPr="0004509A">
      <w:rPr>
        <w:sz w:val="18"/>
        <w:szCs w:val="18"/>
      </w:rPr>
      <w:fldChar w:fldCharType="separate"/>
    </w:r>
    <w:r w:rsidR="00DC0708">
      <w:rPr>
        <w:noProof/>
        <w:sz w:val="18"/>
        <w:szCs w:val="18"/>
      </w:rPr>
      <w:t>3</w:t>
    </w:r>
    <w:r w:rsidRPr="0004509A">
      <w:rPr>
        <w:sz w:val="18"/>
        <w:szCs w:val="18"/>
      </w:rPr>
      <w:fldChar w:fldCharType="end"/>
    </w:r>
    <w:r w:rsidRPr="0004509A">
      <w:rPr>
        <w:sz w:val="18"/>
        <w:szCs w:val="18"/>
      </w:rPr>
      <w:t xml:space="preserve"> Seiten</w:t>
    </w:r>
  </w:p>
  <w:p w:rsidR="00CC7A70" w:rsidRPr="0004509A" w:rsidRDefault="00CC7A70" w:rsidP="00B73710">
    <w:pPr>
      <w:pStyle w:val="Fuzeile"/>
      <w:spacing w:before="0" w:after="0"/>
      <w:rPr>
        <w:sz w:val="18"/>
        <w:szCs w:val="18"/>
      </w:rPr>
    </w:pPr>
    <w:r>
      <w:rPr>
        <w:sz w:val="18"/>
        <w:szCs w:val="18"/>
      </w:rPr>
      <w:t xml:space="preserve">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A70" w:rsidRDefault="00CC7A70">
      <w:r>
        <w:separator/>
      </w:r>
    </w:p>
  </w:footnote>
  <w:footnote w:type="continuationSeparator" w:id="0">
    <w:p w:rsidR="00CC7A70" w:rsidRDefault="00CC7A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A70" w:rsidRDefault="00CC7A70" w:rsidP="00CB50A4">
    <w:pPr>
      <w:pStyle w:val="Kopfzeile"/>
    </w:pPr>
    <w:r>
      <w:rPr>
        <w:noProof/>
      </w:rPr>
      <w:drawing>
        <wp:inline distT="0" distB="0" distL="0" distR="0" wp14:anchorId="3E0C7412" wp14:editId="7ECDB625">
          <wp:extent cx="6116955" cy="727075"/>
          <wp:effectExtent l="0" t="0" r="0" b="0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6955" cy="727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A70" w:rsidRDefault="00CC7A70">
    <w:pPr>
      <w:pStyle w:val="Kopfzeile"/>
    </w:pPr>
    <w:r>
      <w:rPr>
        <w:noProof/>
      </w:rPr>
      <w:drawing>
        <wp:inline distT="0" distB="0" distL="0" distR="0" wp14:anchorId="34D1A0F4" wp14:editId="69187FB0">
          <wp:extent cx="6116955" cy="727075"/>
          <wp:effectExtent l="0" t="0" r="0" b="0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6955" cy="727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F844B0A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B66EBA"/>
    <w:multiLevelType w:val="hybridMultilevel"/>
    <w:tmpl w:val="307C6D0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D52402"/>
    <w:multiLevelType w:val="hybridMultilevel"/>
    <w:tmpl w:val="3672FC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260434"/>
    <w:multiLevelType w:val="hybridMultilevel"/>
    <w:tmpl w:val="C3BC7F8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BC6CD5"/>
    <w:multiLevelType w:val="hybridMultilevel"/>
    <w:tmpl w:val="0D780A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482DA6"/>
    <w:multiLevelType w:val="hybridMultilevel"/>
    <w:tmpl w:val="B9B4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B48C84">
      <w:start w:val="1"/>
      <w:numFmt w:val="bullet"/>
      <w:lvlText w:val="–"/>
      <w:lvlJc w:val="left"/>
      <w:pPr>
        <w:ind w:left="1440" w:hanging="360"/>
      </w:pPr>
      <w:rPr>
        <w:rFonts w:ascii="Humnst777 BT" w:hAnsi="Humnst777 BT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9E592C"/>
    <w:multiLevelType w:val="hybridMultilevel"/>
    <w:tmpl w:val="803AB33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B48C84">
      <w:start w:val="1"/>
      <w:numFmt w:val="bullet"/>
      <w:lvlText w:val="–"/>
      <w:lvlJc w:val="left"/>
      <w:pPr>
        <w:ind w:left="1440" w:hanging="360"/>
      </w:pPr>
      <w:rPr>
        <w:rFonts w:ascii="Humnst777 BT" w:hAnsi="Humnst777 BT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982BA4"/>
    <w:multiLevelType w:val="hybridMultilevel"/>
    <w:tmpl w:val="45DEB1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E2293"/>
    <w:multiLevelType w:val="multilevel"/>
    <w:tmpl w:val="04EA0388"/>
    <w:lvl w:ilvl="0">
      <w:start w:val="1"/>
      <w:numFmt w:val="decimal"/>
      <w:pStyle w:val="berschrift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1991"/>
        </w:tabs>
        <w:ind w:left="1991" w:hanging="431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9F805FE"/>
    <w:multiLevelType w:val="hybridMultilevel"/>
    <w:tmpl w:val="302C864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071E57"/>
    <w:multiLevelType w:val="hybridMultilevel"/>
    <w:tmpl w:val="59382F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5D4BA3"/>
    <w:multiLevelType w:val="hybridMultilevel"/>
    <w:tmpl w:val="CBAC34F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E23728"/>
    <w:multiLevelType w:val="hybridMultilevel"/>
    <w:tmpl w:val="E6CCCCAA"/>
    <w:lvl w:ilvl="0" w:tplc="8A38117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484BFF"/>
    <w:multiLevelType w:val="hybridMultilevel"/>
    <w:tmpl w:val="8AF8DC2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9277A"/>
    <w:multiLevelType w:val="hybridMultilevel"/>
    <w:tmpl w:val="126C0CE8"/>
    <w:lvl w:ilvl="0" w:tplc="C1B48C84">
      <w:start w:val="1"/>
      <w:numFmt w:val="bullet"/>
      <w:lvlText w:val="–"/>
      <w:lvlJc w:val="left"/>
      <w:pPr>
        <w:ind w:left="4188" w:hanging="360"/>
      </w:pPr>
      <w:rPr>
        <w:rFonts w:ascii="Humnst777 BT" w:hAnsi="Humnst777 B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F76B50"/>
    <w:multiLevelType w:val="hybridMultilevel"/>
    <w:tmpl w:val="62061D3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613CA3"/>
    <w:multiLevelType w:val="hybridMultilevel"/>
    <w:tmpl w:val="31283014"/>
    <w:lvl w:ilvl="0" w:tplc="C1B48C84">
      <w:start w:val="1"/>
      <w:numFmt w:val="bullet"/>
      <w:lvlText w:val="–"/>
      <w:lvlJc w:val="left"/>
      <w:pPr>
        <w:ind w:left="4613" w:hanging="360"/>
      </w:pPr>
      <w:rPr>
        <w:rFonts w:ascii="Humnst777 BT" w:hAnsi="Humnst777 BT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AF32B8"/>
    <w:multiLevelType w:val="hybridMultilevel"/>
    <w:tmpl w:val="017AEB52"/>
    <w:lvl w:ilvl="0" w:tplc="285EE72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E70008"/>
    <w:multiLevelType w:val="hybridMultilevel"/>
    <w:tmpl w:val="D6261DD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C24FE6"/>
    <w:multiLevelType w:val="hybridMultilevel"/>
    <w:tmpl w:val="4CFA7244"/>
    <w:lvl w:ilvl="0" w:tplc="D1CAB1E0">
      <w:start w:val="1"/>
      <w:numFmt w:val="bullet"/>
      <w:pStyle w:val="FormatvorlageVor12ptNach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C5747B7"/>
    <w:multiLevelType w:val="hybridMultilevel"/>
    <w:tmpl w:val="CBAC34F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83198C"/>
    <w:multiLevelType w:val="hybridMultilevel"/>
    <w:tmpl w:val="846E03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B754B0"/>
    <w:multiLevelType w:val="multilevel"/>
    <w:tmpl w:val="B4222442"/>
    <w:styleLink w:val="Formatvorlage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93DD"/>
      </w:rPr>
    </w:lvl>
    <w:lvl w:ilvl="1">
      <w:start w:val="1"/>
      <w:numFmt w:val="bullet"/>
      <w:lvlText w:val="-"/>
      <w:lvlJc w:val="left"/>
      <w:pPr>
        <w:tabs>
          <w:tab w:val="num" w:pos="2062"/>
        </w:tabs>
        <w:ind w:left="2062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6D37DAB"/>
    <w:multiLevelType w:val="hybridMultilevel"/>
    <w:tmpl w:val="AA121EBA"/>
    <w:lvl w:ilvl="0" w:tplc="285EE72A">
      <w:start w:val="1"/>
      <w:numFmt w:val="bullet"/>
      <w:lvlText w:val=""/>
      <w:lvlJc w:val="left"/>
      <w:pPr>
        <w:ind w:left="1146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68E72267"/>
    <w:multiLevelType w:val="hybridMultilevel"/>
    <w:tmpl w:val="CBAC34F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E828AF"/>
    <w:multiLevelType w:val="hybridMultilevel"/>
    <w:tmpl w:val="9476DF32"/>
    <w:lvl w:ilvl="0" w:tplc="C1B48C84">
      <w:start w:val="1"/>
      <w:numFmt w:val="bullet"/>
      <w:lvlText w:val="–"/>
      <w:lvlJc w:val="left"/>
      <w:pPr>
        <w:ind w:left="720" w:hanging="360"/>
      </w:pPr>
      <w:rPr>
        <w:rFonts w:ascii="Humnst777 BT" w:hAnsi="Humnst777 B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7A1459"/>
    <w:multiLevelType w:val="hybridMultilevel"/>
    <w:tmpl w:val="F2649E2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0C077B"/>
    <w:multiLevelType w:val="hybridMultilevel"/>
    <w:tmpl w:val="68DADFC4"/>
    <w:lvl w:ilvl="0" w:tplc="285EE72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826505"/>
    <w:multiLevelType w:val="hybridMultilevel"/>
    <w:tmpl w:val="7AAEF36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B48C84">
      <w:start w:val="1"/>
      <w:numFmt w:val="bullet"/>
      <w:lvlText w:val="–"/>
      <w:lvlJc w:val="left"/>
      <w:pPr>
        <w:ind w:left="1440" w:hanging="360"/>
      </w:pPr>
      <w:rPr>
        <w:rFonts w:ascii="Humnst777 BT" w:hAnsi="Humnst777 BT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3131C0"/>
    <w:multiLevelType w:val="hybridMultilevel"/>
    <w:tmpl w:val="9D880A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0">
    <w:nsid w:val="7A333BDC"/>
    <w:multiLevelType w:val="hybridMultilevel"/>
    <w:tmpl w:val="545840DA"/>
    <w:lvl w:ilvl="0" w:tplc="C1B48C84">
      <w:start w:val="1"/>
      <w:numFmt w:val="bullet"/>
      <w:lvlText w:val="–"/>
      <w:lvlJc w:val="left"/>
      <w:pPr>
        <w:ind w:left="720" w:hanging="360"/>
      </w:pPr>
      <w:rPr>
        <w:rFonts w:ascii="Humnst777 BT" w:hAnsi="Humnst777 B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643505"/>
    <w:multiLevelType w:val="hybridMultilevel"/>
    <w:tmpl w:val="57FCD7C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22"/>
  </w:num>
  <w:num w:numId="4">
    <w:abstractNumId w:val="26"/>
  </w:num>
  <w:num w:numId="5">
    <w:abstractNumId w:val="2"/>
  </w:num>
  <w:num w:numId="6">
    <w:abstractNumId w:val="6"/>
  </w:num>
  <w:num w:numId="7">
    <w:abstractNumId w:val="29"/>
  </w:num>
  <w:num w:numId="8">
    <w:abstractNumId w:val="31"/>
  </w:num>
  <w:num w:numId="9">
    <w:abstractNumId w:val="28"/>
  </w:num>
  <w:num w:numId="10">
    <w:abstractNumId w:val="10"/>
  </w:num>
  <w:num w:numId="11">
    <w:abstractNumId w:val="18"/>
  </w:num>
  <w:num w:numId="12">
    <w:abstractNumId w:val="21"/>
  </w:num>
  <w:num w:numId="13">
    <w:abstractNumId w:val="15"/>
  </w:num>
  <w:num w:numId="14">
    <w:abstractNumId w:val="13"/>
  </w:num>
  <w:num w:numId="15">
    <w:abstractNumId w:val="14"/>
  </w:num>
  <w:num w:numId="16">
    <w:abstractNumId w:val="30"/>
  </w:num>
  <w:num w:numId="17">
    <w:abstractNumId w:val="0"/>
  </w:num>
  <w:num w:numId="18">
    <w:abstractNumId w:val="11"/>
  </w:num>
  <w:num w:numId="19">
    <w:abstractNumId w:val="24"/>
  </w:num>
  <w:num w:numId="20">
    <w:abstractNumId w:val="20"/>
  </w:num>
  <w:num w:numId="21">
    <w:abstractNumId w:val="16"/>
  </w:num>
  <w:num w:numId="22">
    <w:abstractNumId w:val="3"/>
  </w:num>
  <w:num w:numId="23">
    <w:abstractNumId w:val="12"/>
  </w:num>
  <w:num w:numId="24">
    <w:abstractNumId w:val="25"/>
  </w:num>
  <w:num w:numId="25">
    <w:abstractNumId w:val="4"/>
  </w:num>
  <w:num w:numId="26">
    <w:abstractNumId w:val="8"/>
  </w:num>
  <w:num w:numId="27">
    <w:abstractNumId w:val="9"/>
  </w:num>
  <w:num w:numId="28">
    <w:abstractNumId w:val="5"/>
  </w:num>
  <w:num w:numId="29">
    <w:abstractNumId w:val="8"/>
  </w:num>
  <w:num w:numId="30">
    <w:abstractNumId w:val="1"/>
  </w:num>
  <w:num w:numId="31">
    <w:abstractNumId w:val="7"/>
  </w:num>
  <w:num w:numId="32">
    <w:abstractNumId w:val="8"/>
  </w:num>
  <w:num w:numId="33">
    <w:abstractNumId w:val="8"/>
  </w:num>
  <w:num w:numId="34">
    <w:abstractNumId w:val="8"/>
  </w:num>
  <w:num w:numId="35">
    <w:abstractNumId w:val="27"/>
  </w:num>
  <w:num w:numId="36">
    <w:abstractNumId w:val="23"/>
  </w:num>
  <w:num w:numId="37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en-CA" w:vendorID="64" w:dllVersion="131078" w:nlCheck="1" w:checkStyle="1"/>
  <w:activeWritingStyle w:appName="MSWord" w:lang="de-DE" w:vendorID="9" w:dllVersion="512" w:checkStyle="1"/>
  <w:activeWritingStyle w:appName="MSWord" w:lang="it-IT" w:vendorID="3" w:dllVersion="517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567"/>
  <w:doNotHyphenateCaps/>
  <w:drawingGridHorizontalSpacing w:val="110"/>
  <w:displayHorizontalDrawingGridEvery w:val="2"/>
  <w:noPunctuationKerning/>
  <w:characterSpacingControl w:val="doNotCompress"/>
  <w:hdrShapeDefaults>
    <o:shapedefaults v:ext="edit" spidmax="2191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F6F"/>
    <w:rsid w:val="000003DD"/>
    <w:rsid w:val="000004AB"/>
    <w:rsid w:val="00000845"/>
    <w:rsid w:val="000008F8"/>
    <w:rsid w:val="0000093F"/>
    <w:rsid w:val="000011E1"/>
    <w:rsid w:val="000020D7"/>
    <w:rsid w:val="00002146"/>
    <w:rsid w:val="000023E5"/>
    <w:rsid w:val="0000368F"/>
    <w:rsid w:val="00003D0F"/>
    <w:rsid w:val="00003F28"/>
    <w:rsid w:val="000048B8"/>
    <w:rsid w:val="00004BC6"/>
    <w:rsid w:val="00004E62"/>
    <w:rsid w:val="00004EC9"/>
    <w:rsid w:val="0000547D"/>
    <w:rsid w:val="000057FA"/>
    <w:rsid w:val="00005E87"/>
    <w:rsid w:val="00006091"/>
    <w:rsid w:val="0000611D"/>
    <w:rsid w:val="000062B8"/>
    <w:rsid w:val="00006718"/>
    <w:rsid w:val="000067F7"/>
    <w:rsid w:val="00006CD4"/>
    <w:rsid w:val="00006DBD"/>
    <w:rsid w:val="00007519"/>
    <w:rsid w:val="0000752F"/>
    <w:rsid w:val="0000760C"/>
    <w:rsid w:val="00007986"/>
    <w:rsid w:val="00010068"/>
    <w:rsid w:val="00010666"/>
    <w:rsid w:val="00010E57"/>
    <w:rsid w:val="000117FC"/>
    <w:rsid w:val="00011879"/>
    <w:rsid w:val="00012DA7"/>
    <w:rsid w:val="000132EB"/>
    <w:rsid w:val="000140BE"/>
    <w:rsid w:val="00014289"/>
    <w:rsid w:val="000145DC"/>
    <w:rsid w:val="000145F0"/>
    <w:rsid w:val="00015492"/>
    <w:rsid w:val="00015797"/>
    <w:rsid w:val="000159F8"/>
    <w:rsid w:val="00016165"/>
    <w:rsid w:val="0001641A"/>
    <w:rsid w:val="0001680C"/>
    <w:rsid w:val="00016F08"/>
    <w:rsid w:val="000172AA"/>
    <w:rsid w:val="00017337"/>
    <w:rsid w:val="000175C4"/>
    <w:rsid w:val="000178DC"/>
    <w:rsid w:val="00017944"/>
    <w:rsid w:val="00020188"/>
    <w:rsid w:val="00020490"/>
    <w:rsid w:val="00020AF2"/>
    <w:rsid w:val="00020D96"/>
    <w:rsid w:val="00021692"/>
    <w:rsid w:val="00021E54"/>
    <w:rsid w:val="00021E5E"/>
    <w:rsid w:val="00022C59"/>
    <w:rsid w:val="00022DDB"/>
    <w:rsid w:val="000231C9"/>
    <w:rsid w:val="0002333E"/>
    <w:rsid w:val="00023FDE"/>
    <w:rsid w:val="00024259"/>
    <w:rsid w:val="00024B70"/>
    <w:rsid w:val="00024C66"/>
    <w:rsid w:val="00025371"/>
    <w:rsid w:val="000257EB"/>
    <w:rsid w:val="00025934"/>
    <w:rsid w:val="00025D33"/>
    <w:rsid w:val="00026735"/>
    <w:rsid w:val="00027333"/>
    <w:rsid w:val="000277D6"/>
    <w:rsid w:val="00027D5B"/>
    <w:rsid w:val="0003075C"/>
    <w:rsid w:val="00030ACB"/>
    <w:rsid w:val="00031314"/>
    <w:rsid w:val="000314BA"/>
    <w:rsid w:val="00032481"/>
    <w:rsid w:val="00032516"/>
    <w:rsid w:val="000327A8"/>
    <w:rsid w:val="00032A19"/>
    <w:rsid w:val="00032B22"/>
    <w:rsid w:val="00032FA1"/>
    <w:rsid w:val="0003341E"/>
    <w:rsid w:val="000338A4"/>
    <w:rsid w:val="000341BD"/>
    <w:rsid w:val="00034D8C"/>
    <w:rsid w:val="000357E6"/>
    <w:rsid w:val="00035AD7"/>
    <w:rsid w:val="00036025"/>
    <w:rsid w:val="0003627D"/>
    <w:rsid w:val="0003657F"/>
    <w:rsid w:val="00036F1E"/>
    <w:rsid w:val="00037015"/>
    <w:rsid w:val="00037475"/>
    <w:rsid w:val="00037981"/>
    <w:rsid w:val="00037A00"/>
    <w:rsid w:val="00037A44"/>
    <w:rsid w:val="00037B82"/>
    <w:rsid w:val="0004037D"/>
    <w:rsid w:val="00040F1F"/>
    <w:rsid w:val="00041BBC"/>
    <w:rsid w:val="00041DAB"/>
    <w:rsid w:val="0004296C"/>
    <w:rsid w:val="000434CB"/>
    <w:rsid w:val="0004463A"/>
    <w:rsid w:val="00044711"/>
    <w:rsid w:val="00044A5C"/>
    <w:rsid w:val="00044C8F"/>
    <w:rsid w:val="0004509A"/>
    <w:rsid w:val="000458B2"/>
    <w:rsid w:val="000461AB"/>
    <w:rsid w:val="00046450"/>
    <w:rsid w:val="00046677"/>
    <w:rsid w:val="0004698B"/>
    <w:rsid w:val="00046C81"/>
    <w:rsid w:val="00046D5C"/>
    <w:rsid w:val="00046DED"/>
    <w:rsid w:val="0004715B"/>
    <w:rsid w:val="000478E8"/>
    <w:rsid w:val="00047E51"/>
    <w:rsid w:val="00047F1A"/>
    <w:rsid w:val="0005061D"/>
    <w:rsid w:val="000509A1"/>
    <w:rsid w:val="00050FD0"/>
    <w:rsid w:val="00051888"/>
    <w:rsid w:val="00051ED2"/>
    <w:rsid w:val="000526E6"/>
    <w:rsid w:val="00052C8B"/>
    <w:rsid w:val="00052E9D"/>
    <w:rsid w:val="000532AE"/>
    <w:rsid w:val="00053541"/>
    <w:rsid w:val="00053564"/>
    <w:rsid w:val="00053772"/>
    <w:rsid w:val="00053D22"/>
    <w:rsid w:val="0005598D"/>
    <w:rsid w:val="00055D80"/>
    <w:rsid w:val="00055E35"/>
    <w:rsid w:val="000563FE"/>
    <w:rsid w:val="00056CD4"/>
    <w:rsid w:val="00056E9A"/>
    <w:rsid w:val="000576CC"/>
    <w:rsid w:val="000601B6"/>
    <w:rsid w:val="000603C6"/>
    <w:rsid w:val="000608D7"/>
    <w:rsid w:val="000610CA"/>
    <w:rsid w:val="00061356"/>
    <w:rsid w:val="0006142C"/>
    <w:rsid w:val="000614AE"/>
    <w:rsid w:val="00061580"/>
    <w:rsid w:val="000621C6"/>
    <w:rsid w:val="00062293"/>
    <w:rsid w:val="00062BC4"/>
    <w:rsid w:val="00062FC7"/>
    <w:rsid w:val="000636F0"/>
    <w:rsid w:val="00064326"/>
    <w:rsid w:val="00064805"/>
    <w:rsid w:val="0006485F"/>
    <w:rsid w:val="00064A4B"/>
    <w:rsid w:val="000653DA"/>
    <w:rsid w:val="000654D5"/>
    <w:rsid w:val="0006553C"/>
    <w:rsid w:val="00065838"/>
    <w:rsid w:val="00065FF5"/>
    <w:rsid w:val="00066E04"/>
    <w:rsid w:val="00067203"/>
    <w:rsid w:val="00067CB2"/>
    <w:rsid w:val="00070136"/>
    <w:rsid w:val="00070382"/>
    <w:rsid w:val="0007041B"/>
    <w:rsid w:val="000711B2"/>
    <w:rsid w:val="000711FA"/>
    <w:rsid w:val="00071A9C"/>
    <w:rsid w:val="00071BEF"/>
    <w:rsid w:val="00072195"/>
    <w:rsid w:val="0007234A"/>
    <w:rsid w:val="00072546"/>
    <w:rsid w:val="00072C6F"/>
    <w:rsid w:val="00073041"/>
    <w:rsid w:val="000732A5"/>
    <w:rsid w:val="000736B2"/>
    <w:rsid w:val="000736F3"/>
    <w:rsid w:val="00074474"/>
    <w:rsid w:val="00074542"/>
    <w:rsid w:val="0007489F"/>
    <w:rsid w:val="00075505"/>
    <w:rsid w:val="000755CE"/>
    <w:rsid w:val="00075B67"/>
    <w:rsid w:val="00075ED2"/>
    <w:rsid w:val="0007743F"/>
    <w:rsid w:val="00080077"/>
    <w:rsid w:val="000807C2"/>
    <w:rsid w:val="000819E6"/>
    <w:rsid w:val="00081AE6"/>
    <w:rsid w:val="00081DCD"/>
    <w:rsid w:val="00081F94"/>
    <w:rsid w:val="00082621"/>
    <w:rsid w:val="000829C7"/>
    <w:rsid w:val="00082D95"/>
    <w:rsid w:val="000831DF"/>
    <w:rsid w:val="00083717"/>
    <w:rsid w:val="00083E65"/>
    <w:rsid w:val="0008468F"/>
    <w:rsid w:val="0008494B"/>
    <w:rsid w:val="00084CD9"/>
    <w:rsid w:val="00084F61"/>
    <w:rsid w:val="00085916"/>
    <w:rsid w:val="000859BA"/>
    <w:rsid w:val="00085CD2"/>
    <w:rsid w:val="0008625E"/>
    <w:rsid w:val="00086E0C"/>
    <w:rsid w:val="00087DA7"/>
    <w:rsid w:val="00087FA2"/>
    <w:rsid w:val="00090096"/>
    <w:rsid w:val="0009032F"/>
    <w:rsid w:val="00090464"/>
    <w:rsid w:val="000906E8"/>
    <w:rsid w:val="000907CD"/>
    <w:rsid w:val="00090897"/>
    <w:rsid w:val="000909A3"/>
    <w:rsid w:val="00090DA0"/>
    <w:rsid w:val="000918A8"/>
    <w:rsid w:val="00091942"/>
    <w:rsid w:val="00091D08"/>
    <w:rsid w:val="00091FFB"/>
    <w:rsid w:val="0009252E"/>
    <w:rsid w:val="0009276E"/>
    <w:rsid w:val="00092DDD"/>
    <w:rsid w:val="00093612"/>
    <w:rsid w:val="000938B1"/>
    <w:rsid w:val="00094D6D"/>
    <w:rsid w:val="00094DD7"/>
    <w:rsid w:val="000956A3"/>
    <w:rsid w:val="00095BE5"/>
    <w:rsid w:val="000960BC"/>
    <w:rsid w:val="000960D0"/>
    <w:rsid w:val="000966EC"/>
    <w:rsid w:val="00096737"/>
    <w:rsid w:val="00096E33"/>
    <w:rsid w:val="0009760B"/>
    <w:rsid w:val="0009788F"/>
    <w:rsid w:val="00097B73"/>
    <w:rsid w:val="000A0066"/>
    <w:rsid w:val="000A0260"/>
    <w:rsid w:val="000A029C"/>
    <w:rsid w:val="000A0907"/>
    <w:rsid w:val="000A0B5C"/>
    <w:rsid w:val="000A1827"/>
    <w:rsid w:val="000A2460"/>
    <w:rsid w:val="000A297A"/>
    <w:rsid w:val="000A2CC9"/>
    <w:rsid w:val="000A3BD0"/>
    <w:rsid w:val="000A3D11"/>
    <w:rsid w:val="000A42ED"/>
    <w:rsid w:val="000A486A"/>
    <w:rsid w:val="000A488C"/>
    <w:rsid w:val="000A4AA7"/>
    <w:rsid w:val="000A4BFF"/>
    <w:rsid w:val="000A5DA6"/>
    <w:rsid w:val="000A5DF4"/>
    <w:rsid w:val="000A5FA1"/>
    <w:rsid w:val="000A662B"/>
    <w:rsid w:val="000A6695"/>
    <w:rsid w:val="000A6D42"/>
    <w:rsid w:val="000A72CE"/>
    <w:rsid w:val="000A7430"/>
    <w:rsid w:val="000A79B0"/>
    <w:rsid w:val="000B01ED"/>
    <w:rsid w:val="000B0402"/>
    <w:rsid w:val="000B07AE"/>
    <w:rsid w:val="000B0DE3"/>
    <w:rsid w:val="000B1181"/>
    <w:rsid w:val="000B13A0"/>
    <w:rsid w:val="000B13A8"/>
    <w:rsid w:val="000B155E"/>
    <w:rsid w:val="000B249B"/>
    <w:rsid w:val="000B2873"/>
    <w:rsid w:val="000B29C2"/>
    <w:rsid w:val="000B2D1A"/>
    <w:rsid w:val="000B2FF1"/>
    <w:rsid w:val="000B34DF"/>
    <w:rsid w:val="000B3D85"/>
    <w:rsid w:val="000B3F1D"/>
    <w:rsid w:val="000B4CE7"/>
    <w:rsid w:val="000B524E"/>
    <w:rsid w:val="000B5256"/>
    <w:rsid w:val="000B55AF"/>
    <w:rsid w:val="000B5D33"/>
    <w:rsid w:val="000B618B"/>
    <w:rsid w:val="000B6287"/>
    <w:rsid w:val="000B6779"/>
    <w:rsid w:val="000B6E86"/>
    <w:rsid w:val="000B7112"/>
    <w:rsid w:val="000B72A7"/>
    <w:rsid w:val="000B7B62"/>
    <w:rsid w:val="000B7C27"/>
    <w:rsid w:val="000B7FA5"/>
    <w:rsid w:val="000C0988"/>
    <w:rsid w:val="000C0D22"/>
    <w:rsid w:val="000C2569"/>
    <w:rsid w:val="000C2FD7"/>
    <w:rsid w:val="000C3820"/>
    <w:rsid w:val="000C3B3A"/>
    <w:rsid w:val="000C515F"/>
    <w:rsid w:val="000C5957"/>
    <w:rsid w:val="000C60D3"/>
    <w:rsid w:val="000C63F2"/>
    <w:rsid w:val="000C6759"/>
    <w:rsid w:val="000C6B46"/>
    <w:rsid w:val="000D0A70"/>
    <w:rsid w:val="000D1ADC"/>
    <w:rsid w:val="000D1BB4"/>
    <w:rsid w:val="000D24F3"/>
    <w:rsid w:val="000D291A"/>
    <w:rsid w:val="000D3666"/>
    <w:rsid w:val="000D40B6"/>
    <w:rsid w:val="000D488F"/>
    <w:rsid w:val="000D4C14"/>
    <w:rsid w:val="000D50B1"/>
    <w:rsid w:val="000D54A8"/>
    <w:rsid w:val="000D56CA"/>
    <w:rsid w:val="000D56E7"/>
    <w:rsid w:val="000D5969"/>
    <w:rsid w:val="000D59EE"/>
    <w:rsid w:val="000D65E6"/>
    <w:rsid w:val="000D67E9"/>
    <w:rsid w:val="000D6D76"/>
    <w:rsid w:val="000D740C"/>
    <w:rsid w:val="000D7746"/>
    <w:rsid w:val="000D7918"/>
    <w:rsid w:val="000D7CEB"/>
    <w:rsid w:val="000E0773"/>
    <w:rsid w:val="000E0E7F"/>
    <w:rsid w:val="000E1600"/>
    <w:rsid w:val="000E1711"/>
    <w:rsid w:val="000E17DE"/>
    <w:rsid w:val="000E1B78"/>
    <w:rsid w:val="000E1C05"/>
    <w:rsid w:val="000E217A"/>
    <w:rsid w:val="000E252B"/>
    <w:rsid w:val="000E25F8"/>
    <w:rsid w:val="000E2691"/>
    <w:rsid w:val="000E325B"/>
    <w:rsid w:val="000E328B"/>
    <w:rsid w:val="000E3446"/>
    <w:rsid w:val="000E374E"/>
    <w:rsid w:val="000E3CAC"/>
    <w:rsid w:val="000E435E"/>
    <w:rsid w:val="000E44FE"/>
    <w:rsid w:val="000E5466"/>
    <w:rsid w:val="000E57DE"/>
    <w:rsid w:val="000E6072"/>
    <w:rsid w:val="000E610B"/>
    <w:rsid w:val="000E6841"/>
    <w:rsid w:val="000E6A21"/>
    <w:rsid w:val="000E6FA5"/>
    <w:rsid w:val="000E7117"/>
    <w:rsid w:val="000E7AC0"/>
    <w:rsid w:val="000E7D36"/>
    <w:rsid w:val="000F0083"/>
    <w:rsid w:val="000F0985"/>
    <w:rsid w:val="000F0B9D"/>
    <w:rsid w:val="000F0CDD"/>
    <w:rsid w:val="000F0D5F"/>
    <w:rsid w:val="000F10E6"/>
    <w:rsid w:val="000F165A"/>
    <w:rsid w:val="000F168D"/>
    <w:rsid w:val="000F1A43"/>
    <w:rsid w:val="000F1A5A"/>
    <w:rsid w:val="000F1FB8"/>
    <w:rsid w:val="000F20BA"/>
    <w:rsid w:val="000F20DA"/>
    <w:rsid w:val="000F23B9"/>
    <w:rsid w:val="000F2F5B"/>
    <w:rsid w:val="000F3024"/>
    <w:rsid w:val="000F3A6E"/>
    <w:rsid w:val="000F3A9E"/>
    <w:rsid w:val="000F3B7B"/>
    <w:rsid w:val="000F3C2B"/>
    <w:rsid w:val="000F3F89"/>
    <w:rsid w:val="000F4991"/>
    <w:rsid w:val="000F4DD4"/>
    <w:rsid w:val="000F4EB0"/>
    <w:rsid w:val="000F63B3"/>
    <w:rsid w:val="000F6773"/>
    <w:rsid w:val="000F682F"/>
    <w:rsid w:val="000F7235"/>
    <w:rsid w:val="000F75E0"/>
    <w:rsid w:val="000F79EA"/>
    <w:rsid w:val="00100859"/>
    <w:rsid w:val="00100C45"/>
    <w:rsid w:val="00100E11"/>
    <w:rsid w:val="001014E7"/>
    <w:rsid w:val="001016CE"/>
    <w:rsid w:val="00101821"/>
    <w:rsid w:val="00101D06"/>
    <w:rsid w:val="00101FE0"/>
    <w:rsid w:val="00102373"/>
    <w:rsid w:val="001023D8"/>
    <w:rsid w:val="001025D6"/>
    <w:rsid w:val="001028A3"/>
    <w:rsid w:val="001036B0"/>
    <w:rsid w:val="00103B24"/>
    <w:rsid w:val="00103F19"/>
    <w:rsid w:val="00104341"/>
    <w:rsid w:val="001047A1"/>
    <w:rsid w:val="00104E59"/>
    <w:rsid w:val="00105926"/>
    <w:rsid w:val="00105BAE"/>
    <w:rsid w:val="001063DA"/>
    <w:rsid w:val="00106683"/>
    <w:rsid w:val="00106BD4"/>
    <w:rsid w:val="00106C46"/>
    <w:rsid w:val="00106F29"/>
    <w:rsid w:val="00107287"/>
    <w:rsid w:val="0010743C"/>
    <w:rsid w:val="00107D5E"/>
    <w:rsid w:val="001104B4"/>
    <w:rsid w:val="00110505"/>
    <w:rsid w:val="001111EE"/>
    <w:rsid w:val="001113AD"/>
    <w:rsid w:val="00111613"/>
    <w:rsid w:val="001119A4"/>
    <w:rsid w:val="0011285C"/>
    <w:rsid w:val="00112A10"/>
    <w:rsid w:val="00112D31"/>
    <w:rsid w:val="001132C8"/>
    <w:rsid w:val="00113555"/>
    <w:rsid w:val="001135B1"/>
    <w:rsid w:val="001143E5"/>
    <w:rsid w:val="00114C0E"/>
    <w:rsid w:val="00114F0B"/>
    <w:rsid w:val="00116B2D"/>
    <w:rsid w:val="00116B5D"/>
    <w:rsid w:val="00116C8D"/>
    <w:rsid w:val="00116DC7"/>
    <w:rsid w:val="00116E99"/>
    <w:rsid w:val="00117454"/>
    <w:rsid w:val="0011799F"/>
    <w:rsid w:val="00117E5E"/>
    <w:rsid w:val="001201BF"/>
    <w:rsid w:val="001203E5"/>
    <w:rsid w:val="00120ACF"/>
    <w:rsid w:val="001214A3"/>
    <w:rsid w:val="0012198F"/>
    <w:rsid w:val="00121CAE"/>
    <w:rsid w:val="001224B4"/>
    <w:rsid w:val="001224EA"/>
    <w:rsid w:val="001225E9"/>
    <w:rsid w:val="00122BB4"/>
    <w:rsid w:val="00122F87"/>
    <w:rsid w:val="001236DE"/>
    <w:rsid w:val="0012399E"/>
    <w:rsid w:val="001242B9"/>
    <w:rsid w:val="001242F2"/>
    <w:rsid w:val="00124591"/>
    <w:rsid w:val="001250B5"/>
    <w:rsid w:val="001257C3"/>
    <w:rsid w:val="00125A9A"/>
    <w:rsid w:val="0012636C"/>
    <w:rsid w:val="0012642B"/>
    <w:rsid w:val="001267CE"/>
    <w:rsid w:val="001268B2"/>
    <w:rsid w:val="00126BA3"/>
    <w:rsid w:val="00127415"/>
    <w:rsid w:val="001276D0"/>
    <w:rsid w:val="001277FC"/>
    <w:rsid w:val="00127B23"/>
    <w:rsid w:val="00127C82"/>
    <w:rsid w:val="00127E73"/>
    <w:rsid w:val="001304A1"/>
    <w:rsid w:val="00130E6D"/>
    <w:rsid w:val="001311D6"/>
    <w:rsid w:val="0013197B"/>
    <w:rsid w:val="00131C2C"/>
    <w:rsid w:val="00131F31"/>
    <w:rsid w:val="001323B3"/>
    <w:rsid w:val="00132902"/>
    <w:rsid w:val="00132B5D"/>
    <w:rsid w:val="00132C9F"/>
    <w:rsid w:val="00132E68"/>
    <w:rsid w:val="001331A2"/>
    <w:rsid w:val="00133C80"/>
    <w:rsid w:val="00134337"/>
    <w:rsid w:val="001345F8"/>
    <w:rsid w:val="00134630"/>
    <w:rsid w:val="0013571B"/>
    <w:rsid w:val="00135742"/>
    <w:rsid w:val="00135D7D"/>
    <w:rsid w:val="00135FB6"/>
    <w:rsid w:val="00136140"/>
    <w:rsid w:val="001361B1"/>
    <w:rsid w:val="00136875"/>
    <w:rsid w:val="001375BA"/>
    <w:rsid w:val="00137ECE"/>
    <w:rsid w:val="00137F2C"/>
    <w:rsid w:val="00137F77"/>
    <w:rsid w:val="00140023"/>
    <w:rsid w:val="00140620"/>
    <w:rsid w:val="001409CF"/>
    <w:rsid w:val="00140F34"/>
    <w:rsid w:val="00142233"/>
    <w:rsid w:val="0014299A"/>
    <w:rsid w:val="00142C4A"/>
    <w:rsid w:val="001433DF"/>
    <w:rsid w:val="00143D1A"/>
    <w:rsid w:val="00144A53"/>
    <w:rsid w:val="00144C95"/>
    <w:rsid w:val="00145E4B"/>
    <w:rsid w:val="0014694B"/>
    <w:rsid w:val="00146AF6"/>
    <w:rsid w:val="00146F89"/>
    <w:rsid w:val="0014713A"/>
    <w:rsid w:val="001474C0"/>
    <w:rsid w:val="001475A1"/>
    <w:rsid w:val="00147ACF"/>
    <w:rsid w:val="00147DE4"/>
    <w:rsid w:val="00147FC1"/>
    <w:rsid w:val="001500F5"/>
    <w:rsid w:val="001500FA"/>
    <w:rsid w:val="001511D4"/>
    <w:rsid w:val="00152088"/>
    <w:rsid w:val="001525DF"/>
    <w:rsid w:val="00152933"/>
    <w:rsid w:val="001534D7"/>
    <w:rsid w:val="0015363F"/>
    <w:rsid w:val="001536C5"/>
    <w:rsid w:val="00153EFC"/>
    <w:rsid w:val="00154359"/>
    <w:rsid w:val="00154585"/>
    <w:rsid w:val="0015490B"/>
    <w:rsid w:val="00154A08"/>
    <w:rsid w:val="00154BB6"/>
    <w:rsid w:val="00155758"/>
    <w:rsid w:val="001557BA"/>
    <w:rsid w:val="0015584B"/>
    <w:rsid w:val="0015589E"/>
    <w:rsid w:val="00155B5A"/>
    <w:rsid w:val="001564D3"/>
    <w:rsid w:val="00157BF8"/>
    <w:rsid w:val="00157F53"/>
    <w:rsid w:val="00160180"/>
    <w:rsid w:val="001606DD"/>
    <w:rsid w:val="00160C07"/>
    <w:rsid w:val="00160FA4"/>
    <w:rsid w:val="0016187F"/>
    <w:rsid w:val="00163237"/>
    <w:rsid w:val="00163725"/>
    <w:rsid w:val="00163CE8"/>
    <w:rsid w:val="001644DD"/>
    <w:rsid w:val="00164AA8"/>
    <w:rsid w:val="00164ECB"/>
    <w:rsid w:val="0016500F"/>
    <w:rsid w:val="001655B0"/>
    <w:rsid w:val="001657D4"/>
    <w:rsid w:val="00165AD5"/>
    <w:rsid w:val="0016607B"/>
    <w:rsid w:val="001660B1"/>
    <w:rsid w:val="00166135"/>
    <w:rsid w:val="00166387"/>
    <w:rsid w:val="0016663D"/>
    <w:rsid w:val="00166723"/>
    <w:rsid w:val="00166E62"/>
    <w:rsid w:val="00166F78"/>
    <w:rsid w:val="00167096"/>
    <w:rsid w:val="001670E0"/>
    <w:rsid w:val="001675A0"/>
    <w:rsid w:val="00167747"/>
    <w:rsid w:val="001702AB"/>
    <w:rsid w:val="0017033D"/>
    <w:rsid w:val="00170830"/>
    <w:rsid w:val="00170F26"/>
    <w:rsid w:val="00171127"/>
    <w:rsid w:val="00171161"/>
    <w:rsid w:val="00171770"/>
    <w:rsid w:val="00171F2A"/>
    <w:rsid w:val="0017244C"/>
    <w:rsid w:val="001727D0"/>
    <w:rsid w:val="00172DBF"/>
    <w:rsid w:val="00173003"/>
    <w:rsid w:val="00173139"/>
    <w:rsid w:val="001731D8"/>
    <w:rsid w:val="00173407"/>
    <w:rsid w:val="00173743"/>
    <w:rsid w:val="00174327"/>
    <w:rsid w:val="001746F1"/>
    <w:rsid w:val="00175258"/>
    <w:rsid w:val="00175C4E"/>
    <w:rsid w:val="00175CF2"/>
    <w:rsid w:val="001766E7"/>
    <w:rsid w:val="0017676F"/>
    <w:rsid w:val="0017684E"/>
    <w:rsid w:val="001768BC"/>
    <w:rsid w:val="00176E42"/>
    <w:rsid w:val="0017718B"/>
    <w:rsid w:val="001779BF"/>
    <w:rsid w:val="0018048D"/>
    <w:rsid w:val="001804F5"/>
    <w:rsid w:val="00180A39"/>
    <w:rsid w:val="00181780"/>
    <w:rsid w:val="001817EB"/>
    <w:rsid w:val="00181CD7"/>
    <w:rsid w:val="00181EBC"/>
    <w:rsid w:val="00182EFD"/>
    <w:rsid w:val="0018380A"/>
    <w:rsid w:val="001847E7"/>
    <w:rsid w:val="00184951"/>
    <w:rsid w:val="00185B7B"/>
    <w:rsid w:val="00185BCF"/>
    <w:rsid w:val="00185DF9"/>
    <w:rsid w:val="001866EE"/>
    <w:rsid w:val="00186C41"/>
    <w:rsid w:val="00186EA1"/>
    <w:rsid w:val="00186F82"/>
    <w:rsid w:val="00187614"/>
    <w:rsid w:val="00190566"/>
    <w:rsid w:val="00190942"/>
    <w:rsid w:val="00190D5F"/>
    <w:rsid w:val="00192512"/>
    <w:rsid w:val="00192A49"/>
    <w:rsid w:val="001933B4"/>
    <w:rsid w:val="001936DC"/>
    <w:rsid w:val="00194481"/>
    <w:rsid w:val="00194B0D"/>
    <w:rsid w:val="00194E95"/>
    <w:rsid w:val="001954C4"/>
    <w:rsid w:val="001960A7"/>
    <w:rsid w:val="0019642B"/>
    <w:rsid w:val="001965F0"/>
    <w:rsid w:val="00196F77"/>
    <w:rsid w:val="001979F1"/>
    <w:rsid w:val="001A0609"/>
    <w:rsid w:val="001A065E"/>
    <w:rsid w:val="001A0702"/>
    <w:rsid w:val="001A0B8C"/>
    <w:rsid w:val="001A0BAD"/>
    <w:rsid w:val="001A0C15"/>
    <w:rsid w:val="001A11EF"/>
    <w:rsid w:val="001A169C"/>
    <w:rsid w:val="001A17CC"/>
    <w:rsid w:val="001A1BFC"/>
    <w:rsid w:val="001A1E03"/>
    <w:rsid w:val="001A3AAB"/>
    <w:rsid w:val="001A3AC3"/>
    <w:rsid w:val="001A3E85"/>
    <w:rsid w:val="001A44B0"/>
    <w:rsid w:val="001A53B4"/>
    <w:rsid w:val="001A6032"/>
    <w:rsid w:val="001A60FA"/>
    <w:rsid w:val="001B0CCB"/>
    <w:rsid w:val="001B1380"/>
    <w:rsid w:val="001B17EE"/>
    <w:rsid w:val="001B196A"/>
    <w:rsid w:val="001B359C"/>
    <w:rsid w:val="001B3BB5"/>
    <w:rsid w:val="001B3CE9"/>
    <w:rsid w:val="001B3D87"/>
    <w:rsid w:val="001B3F3E"/>
    <w:rsid w:val="001B414A"/>
    <w:rsid w:val="001B4394"/>
    <w:rsid w:val="001B509B"/>
    <w:rsid w:val="001B5F80"/>
    <w:rsid w:val="001B68F3"/>
    <w:rsid w:val="001B6DF7"/>
    <w:rsid w:val="001C0226"/>
    <w:rsid w:val="001C04F8"/>
    <w:rsid w:val="001C0E3C"/>
    <w:rsid w:val="001C10A6"/>
    <w:rsid w:val="001C10AC"/>
    <w:rsid w:val="001C1676"/>
    <w:rsid w:val="001C2017"/>
    <w:rsid w:val="001C246E"/>
    <w:rsid w:val="001C36F2"/>
    <w:rsid w:val="001C3CB2"/>
    <w:rsid w:val="001C437B"/>
    <w:rsid w:val="001C44BB"/>
    <w:rsid w:val="001C4839"/>
    <w:rsid w:val="001C4BE9"/>
    <w:rsid w:val="001C4CA7"/>
    <w:rsid w:val="001C5130"/>
    <w:rsid w:val="001C5711"/>
    <w:rsid w:val="001C5799"/>
    <w:rsid w:val="001C57C8"/>
    <w:rsid w:val="001C5E4A"/>
    <w:rsid w:val="001C6097"/>
    <w:rsid w:val="001C68B6"/>
    <w:rsid w:val="001C6FAC"/>
    <w:rsid w:val="001C780D"/>
    <w:rsid w:val="001D0113"/>
    <w:rsid w:val="001D038F"/>
    <w:rsid w:val="001D1D47"/>
    <w:rsid w:val="001D2839"/>
    <w:rsid w:val="001D2A63"/>
    <w:rsid w:val="001D3144"/>
    <w:rsid w:val="001D38DC"/>
    <w:rsid w:val="001D3951"/>
    <w:rsid w:val="001D3C94"/>
    <w:rsid w:val="001D4002"/>
    <w:rsid w:val="001D46AB"/>
    <w:rsid w:val="001D4AE9"/>
    <w:rsid w:val="001D4B1D"/>
    <w:rsid w:val="001D4E6D"/>
    <w:rsid w:val="001D5457"/>
    <w:rsid w:val="001D5780"/>
    <w:rsid w:val="001D59CA"/>
    <w:rsid w:val="001D61AE"/>
    <w:rsid w:val="001D6B36"/>
    <w:rsid w:val="001D7045"/>
    <w:rsid w:val="001D7415"/>
    <w:rsid w:val="001D7651"/>
    <w:rsid w:val="001D7724"/>
    <w:rsid w:val="001E0859"/>
    <w:rsid w:val="001E0AA9"/>
    <w:rsid w:val="001E234C"/>
    <w:rsid w:val="001E241B"/>
    <w:rsid w:val="001E2C0D"/>
    <w:rsid w:val="001E2C30"/>
    <w:rsid w:val="001E2C8C"/>
    <w:rsid w:val="001E2D86"/>
    <w:rsid w:val="001E387B"/>
    <w:rsid w:val="001E3912"/>
    <w:rsid w:val="001E4E4D"/>
    <w:rsid w:val="001E4E56"/>
    <w:rsid w:val="001E50C1"/>
    <w:rsid w:val="001E57D1"/>
    <w:rsid w:val="001E5FA1"/>
    <w:rsid w:val="001E6005"/>
    <w:rsid w:val="001E61B7"/>
    <w:rsid w:val="001E6DD6"/>
    <w:rsid w:val="001E7B4B"/>
    <w:rsid w:val="001F08B7"/>
    <w:rsid w:val="001F0C4A"/>
    <w:rsid w:val="001F0D8F"/>
    <w:rsid w:val="001F0E15"/>
    <w:rsid w:val="001F1096"/>
    <w:rsid w:val="001F14B7"/>
    <w:rsid w:val="001F1626"/>
    <w:rsid w:val="001F1B65"/>
    <w:rsid w:val="001F2DFC"/>
    <w:rsid w:val="001F34B8"/>
    <w:rsid w:val="001F36E3"/>
    <w:rsid w:val="001F393C"/>
    <w:rsid w:val="001F417A"/>
    <w:rsid w:val="001F4860"/>
    <w:rsid w:val="001F5775"/>
    <w:rsid w:val="001F5A26"/>
    <w:rsid w:val="001F5A57"/>
    <w:rsid w:val="001F6770"/>
    <w:rsid w:val="001F678E"/>
    <w:rsid w:val="001F7942"/>
    <w:rsid w:val="001F7CD8"/>
    <w:rsid w:val="0020028F"/>
    <w:rsid w:val="002005D7"/>
    <w:rsid w:val="00201017"/>
    <w:rsid w:val="00201598"/>
    <w:rsid w:val="002015E1"/>
    <w:rsid w:val="00202784"/>
    <w:rsid w:val="00203921"/>
    <w:rsid w:val="00203EED"/>
    <w:rsid w:val="00204453"/>
    <w:rsid w:val="00204D59"/>
    <w:rsid w:val="00204DCC"/>
    <w:rsid w:val="002050C8"/>
    <w:rsid w:val="00205400"/>
    <w:rsid w:val="002056F8"/>
    <w:rsid w:val="00205F44"/>
    <w:rsid w:val="00206280"/>
    <w:rsid w:val="0020657C"/>
    <w:rsid w:val="00206B8B"/>
    <w:rsid w:val="002071F9"/>
    <w:rsid w:val="00207413"/>
    <w:rsid w:val="00207AE0"/>
    <w:rsid w:val="002100F6"/>
    <w:rsid w:val="0021024E"/>
    <w:rsid w:val="002103CA"/>
    <w:rsid w:val="0021074C"/>
    <w:rsid w:val="00210CE7"/>
    <w:rsid w:val="00210F5C"/>
    <w:rsid w:val="00211725"/>
    <w:rsid w:val="002119CB"/>
    <w:rsid w:val="00211E10"/>
    <w:rsid w:val="0021225B"/>
    <w:rsid w:val="0021294F"/>
    <w:rsid w:val="002140E6"/>
    <w:rsid w:val="002142C0"/>
    <w:rsid w:val="00214C3B"/>
    <w:rsid w:val="00214EFD"/>
    <w:rsid w:val="002153EE"/>
    <w:rsid w:val="0021542F"/>
    <w:rsid w:val="002156A7"/>
    <w:rsid w:val="00215DF8"/>
    <w:rsid w:val="00215ECE"/>
    <w:rsid w:val="00215F0C"/>
    <w:rsid w:val="00215F8E"/>
    <w:rsid w:val="002164C3"/>
    <w:rsid w:val="0021660E"/>
    <w:rsid w:val="00216754"/>
    <w:rsid w:val="00216C6F"/>
    <w:rsid w:val="002170DE"/>
    <w:rsid w:val="002175D4"/>
    <w:rsid w:val="0022025A"/>
    <w:rsid w:val="00220694"/>
    <w:rsid w:val="00221BD2"/>
    <w:rsid w:val="00221C5D"/>
    <w:rsid w:val="00221EFB"/>
    <w:rsid w:val="00221F2C"/>
    <w:rsid w:val="0022235F"/>
    <w:rsid w:val="002227E4"/>
    <w:rsid w:val="002227F6"/>
    <w:rsid w:val="0022294C"/>
    <w:rsid w:val="002229B7"/>
    <w:rsid w:val="00222B71"/>
    <w:rsid w:val="00222C53"/>
    <w:rsid w:val="00223413"/>
    <w:rsid w:val="002240AB"/>
    <w:rsid w:val="00224107"/>
    <w:rsid w:val="00224360"/>
    <w:rsid w:val="002247D2"/>
    <w:rsid w:val="00224D7C"/>
    <w:rsid w:val="00224DC1"/>
    <w:rsid w:val="00224F43"/>
    <w:rsid w:val="00225078"/>
    <w:rsid w:val="00225224"/>
    <w:rsid w:val="0022526F"/>
    <w:rsid w:val="002255FC"/>
    <w:rsid w:val="00225755"/>
    <w:rsid w:val="00225AEF"/>
    <w:rsid w:val="00225F3E"/>
    <w:rsid w:val="002266DB"/>
    <w:rsid w:val="00226B7C"/>
    <w:rsid w:val="00226DA4"/>
    <w:rsid w:val="00227A75"/>
    <w:rsid w:val="00227ED4"/>
    <w:rsid w:val="00227EE0"/>
    <w:rsid w:val="00230366"/>
    <w:rsid w:val="002307AD"/>
    <w:rsid w:val="00230A9C"/>
    <w:rsid w:val="00230CE5"/>
    <w:rsid w:val="002310BC"/>
    <w:rsid w:val="002316E5"/>
    <w:rsid w:val="00231A8A"/>
    <w:rsid w:val="00231C45"/>
    <w:rsid w:val="00231C7B"/>
    <w:rsid w:val="00231FC7"/>
    <w:rsid w:val="002325D7"/>
    <w:rsid w:val="00232792"/>
    <w:rsid w:val="00232D75"/>
    <w:rsid w:val="00233025"/>
    <w:rsid w:val="002331C2"/>
    <w:rsid w:val="0023321F"/>
    <w:rsid w:val="00233792"/>
    <w:rsid w:val="00233809"/>
    <w:rsid w:val="00234651"/>
    <w:rsid w:val="0023517A"/>
    <w:rsid w:val="002353B4"/>
    <w:rsid w:val="00235B36"/>
    <w:rsid w:val="0023616B"/>
    <w:rsid w:val="002366FE"/>
    <w:rsid w:val="002369C0"/>
    <w:rsid w:val="00236A3F"/>
    <w:rsid w:val="0023710F"/>
    <w:rsid w:val="00240A97"/>
    <w:rsid w:val="00240BDE"/>
    <w:rsid w:val="00240BE4"/>
    <w:rsid w:val="002412D5"/>
    <w:rsid w:val="002417AF"/>
    <w:rsid w:val="002417EC"/>
    <w:rsid w:val="00241D76"/>
    <w:rsid w:val="00242E22"/>
    <w:rsid w:val="00242F70"/>
    <w:rsid w:val="0024309C"/>
    <w:rsid w:val="002433CB"/>
    <w:rsid w:val="0024351F"/>
    <w:rsid w:val="00244308"/>
    <w:rsid w:val="00244B08"/>
    <w:rsid w:val="00244FE2"/>
    <w:rsid w:val="0024548D"/>
    <w:rsid w:val="002464A0"/>
    <w:rsid w:val="0024669B"/>
    <w:rsid w:val="0024676E"/>
    <w:rsid w:val="00246E4A"/>
    <w:rsid w:val="00247114"/>
    <w:rsid w:val="0024787A"/>
    <w:rsid w:val="00247E72"/>
    <w:rsid w:val="0025022D"/>
    <w:rsid w:val="0025117D"/>
    <w:rsid w:val="00251393"/>
    <w:rsid w:val="002514CB"/>
    <w:rsid w:val="002516E2"/>
    <w:rsid w:val="00251711"/>
    <w:rsid w:val="00251D62"/>
    <w:rsid w:val="0025205B"/>
    <w:rsid w:val="00252957"/>
    <w:rsid w:val="00252B56"/>
    <w:rsid w:val="00253097"/>
    <w:rsid w:val="0025318A"/>
    <w:rsid w:val="002533BE"/>
    <w:rsid w:val="00253632"/>
    <w:rsid w:val="00253C80"/>
    <w:rsid w:val="00253CFF"/>
    <w:rsid w:val="00253E7A"/>
    <w:rsid w:val="00254904"/>
    <w:rsid w:val="002551FE"/>
    <w:rsid w:val="00255428"/>
    <w:rsid w:val="00255844"/>
    <w:rsid w:val="00255D75"/>
    <w:rsid w:val="00255F1E"/>
    <w:rsid w:val="00256410"/>
    <w:rsid w:val="0026001A"/>
    <w:rsid w:val="002602E2"/>
    <w:rsid w:val="00260474"/>
    <w:rsid w:val="00260DE2"/>
    <w:rsid w:val="00261D27"/>
    <w:rsid w:val="002620F2"/>
    <w:rsid w:val="002623F9"/>
    <w:rsid w:val="00262A23"/>
    <w:rsid w:val="00262C5D"/>
    <w:rsid w:val="002630A7"/>
    <w:rsid w:val="00263496"/>
    <w:rsid w:val="002638CB"/>
    <w:rsid w:val="00263C95"/>
    <w:rsid w:val="00264BA3"/>
    <w:rsid w:val="00264E02"/>
    <w:rsid w:val="0026609A"/>
    <w:rsid w:val="00266566"/>
    <w:rsid w:val="002666EE"/>
    <w:rsid w:val="00266A9E"/>
    <w:rsid w:val="00266DF8"/>
    <w:rsid w:val="00267037"/>
    <w:rsid w:val="00267396"/>
    <w:rsid w:val="0026740B"/>
    <w:rsid w:val="00267B57"/>
    <w:rsid w:val="00270026"/>
    <w:rsid w:val="00270257"/>
    <w:rsid w:val="0027088D"/>
    <w:rsid w:val="0027089D"/>
    <w:rsid w:val="00270FE3"/>
    <w:rsid w:val="002713D2"/>
    <w:rsid w:val="00271ABC"/>
    <w:rsid w:val="00271E88"/>
    <w:rsid w:val="002720B2"/>
    <w:rsid w:val="00272442"/>
    <w:rsid w:val="00272DDB"/>
    <w:rsid w:val="00272EDE"/>
    <w:rsid w:val="00273032"/>
    <w:rsid w:val="002742B2"/>
    <w:rsid w:val="002746D3"/>
    <w:rsid w:val="002748BA"/>
    <w:rsid w:val="00274ADC"/>
    <w:rsid w:val="00274C2C"/>
    <w:rsid w:val="002758BB"/>
    <w:rsid w:val="00276157"/>
    <w:rsid w:val="002763DE"/>
    <w:rsid w:val="00276641"/>
    <w:rsid w:val="00276849"/>
    <w:rsid w:val="00276DB3"/>
    <w:rsid w:val="00277993"/>
    <w:rsid w:val="00277BDA"/>
    <w:rsid w:val="00277D3C"/>
    <w:rsid w:val="00280822"/>
    <w:rsid w:val="00280940"/>
    <w:rsid w:val="00280FDF"/>
    <w:rsid w:val="002810EB"/>
    <w:rsid w:val="00281121"/>
    <w:rsid w:val="0028153B"/>
    <w:rsid w:val="0028181A"/>
    <w:rsid w:val="00281BA7"/>
    <w:rsid w:val="00281FBB"/>
    <w:rsid w:val="002820E8"/>
    <w:rsid w:val="002821C6"/>
    <w:rsid w:val="002824DA"/>
    <w:rsid w:val="00282ABB"/>
    <w:rsid w:val="0028364C"/>
    <w:rsid w:val="0028395B"/>
    <w:rsid w:val="00283CF7"/>
    <w:rsid w:val="00284A91"/>
    <w:rsid w:val="00285F27"/>
    <w:rsid w:val="002862B7"/>
    <w:rsid w:val="00286525"/>
    <w:rsid w:val="0028658F"/>
    <w:rsid w:val="00286852"/>
    <w:rsid w:val="00286881"/>
    <w:rsid w:val="00286C03"/>
    <w:rsid w:val="0028723C"/>
    <w:rsid w:val="00287631"/>
    <w:rsid w:val="002878A7"/>
    <w:rsid w:val="00290D7A"/>
    <w:rsid w:val="00290E07"/>
    <w:rsid w:val="00290FF1"/>
    <w:rsid w:val="0029112F"/>
    <w:rsid w:val="00291296"/>
    <w:rsid w:val="0029162F"/>
    <w:rsid w:val="00291798"/>
    <w:rsid w:val="00291CCB"/>
    <w:rsid w:val="00291E96"/>
    <w:rsid w:val="00291E97"/>
    <w:rsid w:val="002921C7"/>
    <w:rsid w:val="00292577"/>
    <w:rsid w:val="0029343A"/>
    <w:rsid w:val="00293907"/>
    <w:rsid w:val="00293BD2"/>
    <w:rsid w:val="002946C2"/>
    <w:rsid w:val="002960D2"/>
    <w:rsid w:val="002969DB"/>
    <w:rsid w:val="00296C32"/>
    <w:rsid w:val="002972EC"/>
    <w:rsid w:val="002979C8"/>
    <w:rsid w:val="002A0334"/>
    <w:rsid w:val="002A0383"/>
    <w:rsid w:val="002A0B45"/>
    <w:rsid w:val="002A14A8"/>
    <w:rsid w:val="002A1990"/>
    <w:rsid w:val="002A1A18"/>
    <w:rsid w:val="002A1DB5"/>
    <w:rsid w:val="002A20B4"/>
    <w:rsid w:val="002A22BF"/>
    <w:rsid w:val="002A273D"/>
    <w:rsid w:val="002A3125"/>
    <w:rsid w:val="002A31A3"/>
    <w:rsid w:val="002A34CB"/>
    <w:rsid w:val="002A3788"/>
    <w:rsid w:val="002A4293"/>
    <w:rsid w:val="002A4658"/>
    <w:rsid w:val="002A46C2"/>
    <w:rsid w:val="002A4C93"/>
    <w:rsid w:val="002A4D0F"/>
    <w:rsid w:val="002A5087"/>
    <w:rsid w:val="002A5BE8"/>
    <w:rsid w:val="002A6116"/>
    <w:rsid w:val="002A7B6E"/>
    <w:rsid w:val="002B02F7"/>
    <w:rsid w:val="002B0525"/>
    <w:rsid w:val="002B14BD"/>
    <w:rsid w:val="002B15F4"/>
    <w:rsid w:val="002B194B"/>
    <w:rsid w:val="002B1BB4"/>
    <w:rsid w:val="002B1EE6"/>
    <w:rsid w:val="002B1FB4"/>
    <w:rsid w:val="002B1FE8"/>
    <w:rsid w:val="002B2E34"/>
    <w:rsid w:val="002B3511"/>
    <w:rsid w:val="002B3535"/>
    <w:rsid w:val="002B35D2"/>
    <w:rsid w:val="002B4354"/>
    <w:rsid w:val="002B444A"/>
    <w:rsid w:val="002B4F43"/>
    <w:rsid w:val="002B57F4"/>
    <w:rsid w:val="002B5FA1"/>
    <w:rsid w:val="002B61D1"/>
    <w:rsid w:val="002B63AE"/>
    <w:rsid w:val="002B6EBA"/>
    <w:rsid w:val="002B7032"/>
    <w:rsid w:val="002B73AB"/>
    <w:rsid w:val="002B7861"/>
    <w:rsid w:val="002B7984"/>
    <w:rsid w:val="002B7F18"/>
    <w:rsid w:val="002C066B"/>
    <w:rsid w:val="002C128D"/>
    <w:rsid w:val="002C1C83"/>
    <w:rsid w:val="002C1EEB"/>
    <w:rsid w:val="002C1F72"/>
    <w:rsid w:val="002C1F98"/>
    <w:rsid w:val="002C255D"/>
    <w:rsid w:val="002C25CA"/>
    <w:rsid w:val="002C2898"/>
    <w:rsid w:val="002C28F1"/>
    <w:rsid w:val="002C2EB2"/>
    <w:rsid w:val="002C310C"/>
    <w:rsid w:val="002C377E"/>
    <w:rsid w:val="002C37FA"/>
    <w:rsid w:val="002C42FE"/>
    <w:rsid w:val="002C44FC"/>
    <w:rsid w:val="002C486C"/>
    <w:rsid w:val="002C4CEA"/>
    <w:rsid w:val="002C5044"/>
    <w:rsid w:val="002C50ED"/>
    <w:rsid w:val="002C57B1"/>
    <w:rsid w:val="002C6281"/>
    <w:rsid w:val="002C6366"/>
    <w:rsid w:val="002C646B"/>
    <w:rsid w:val="002C67F2"/>
    <w:rsid w:val="002C6C1C"/>
    <w:rsid w:val="002C7046"/>
    <w:rsid w:val="002C73A1"/>
    <w:rsid w:val="002C7815"/>
    <w:rsid w:val="002C790D"/>
    <w:rsid w:val="002C7D6F"/>
    <w:rsid w:val="002D12A2"/>
    <w:rsid w:val="002D13D2"/>
    <w:rsid w:val="002D1B4B"/>
    <w:rsid w:val="002D1CCC"/>
    <w:rsid w:val="002D1EFB"/>
    <w:rsid w:val="002D218D"/>
    <w:rsid w:val="002D28E1"/>
    <w:rsid w:val="002D2D01"/>
    <w:rsid w:val="002D328A"/>
    <w:rsid w:val="002D3416"/>
    <w:rsid w:val="002D354E"/>
    <w:rsid w:val="002D371C"/>
    <w:rsid w:val="002D3879"/>
    <w:rsid w:val="002D3CCC"/>
    <w:rsid w:val="002D3E1B"/>
    <w:rsid w:val="002D46CE"/>
    <w:rsid w:val="002D4B2D"/>
    <w:rsid w:val="002D4FB9"/>
    <w:rsid w:val="002D5034"/>
    <w:rsid w:val="002D52AC"/>
    <w:rsid w:val="002D7073"/>
    <w:rsid w:val="002D7450"/>
    <w:rsid w:val="002E00BB"/>
    <w:rsid w:val="002E04B3"/>
    <w:rsid w:val="002E0579"/>
    <w:rsid w:val="002E0D88"/>
    <w:rsid w:val="002E0ED4"/>
    <w:rsid w:val="002E0FDD"/>
    <w:rsid w:val="002E1273"/>
    <w:rsid w:val="002E13F6"/>
    <w:rsid w:val="002E20A9"/>
    <w:rsid w:val="002E20C7"/>
    <w:rsid w:val="002E26E0"/>
    <w:rsid w:val="002E281C"/>
    <w:rsid w:val="002E3BCE"/>
    <w:rsid w:val="002E41CC"/>
    <w:rsid w:val="002E454C"/>
    <w:rsid w:val="002E47E5"/>
    <w:rsid w:val="002E4E1A"/>
    <w:rsid w:val="002E4F17"/>
    <w:rsid w:val="002E50DD"/>
    <w:rsid w:val="002E52FC"/>
    <w:rsid w:val="002E596C"/>
    <w:rsid w:val="002E5E91"/>
    <w:rsid w:val="002E5FDF"/>
    <w:rsid w:val="002E6140"/>
    <w:rsid w:val="002E651F"/>
    <w:rsid w:val="002E6F89"/>
    <w:rsid w:val="002E6F90"/>
    <w:rsid w:val="002E7048"/>
    <w:rsid w:val="002E72C7"/>
    <w:rsid w:val="002E7A97"/>
    <w:rsid w:val="002F0165"/>
    <w:rsid w:val="002F0171"/>
    <w:rsid w:val="002F0258"/>
    <w:rsid w:val="002F075F"/>
    <w:rsid w:val="002F0913"/>
    <w:rsid w:val="002F0B2F"/>
    <w:rsid w:val="002F1C21"/>
    <w:rsid w:val="002F279F"/>
    <w:rsid w:val="002F2B4A"/>
    <w:rsid w:val="002F2C0C"/>
    <w:rsid w:val="002F3463"/>
    <w:rsid w:val="002F3548"/>
    <w:rsid w:val="002F37FF"/>
    <w:rsid w:val="002F3C37"/>
    <w:rsid w:val="002F3CBB"/>
    <w:rsid w:val="002F3D23"/>
    <w:rsid w:val="002F434F"/>
    <w:rsid w:val="002F43CE"/>
    <w:rsid w:val="002F4807"/>
    <w:rsid w:val="002F481B"/>
    <w:rsid w:val="002F4B68"/>
    <w:rsid w:val="002F4CF8"/>
    <w:rsid w:val="002F5CF1"/>
    <w:rsid w:val="002F687B"/>
    <w:rsid w:val="002F7054"/>
    <w:rsid w:val="002F7D1C"/>
    <w:rsid w:val="002F7E01"/>
    <w:rsid w:val="0030034D"/>
    <w:rsid w:val="00300821"/>
    <w:rsid w:val="00300934"/>
    <w:rsid w:val="00300A70"/>
    <w:rsid w:val="00300B30"/>
    <w:rsid w:val="00300C54"/>
    <w:rsid w:val="00301172"/>
    <w:rsid w:val="0030156A"/>
    <w:rsid w:val="0030199C"/>
    <w:rsid w:val="003019DA"/>
    <w:rsid w:val="00301C05"/>
    <w:rsid w:val="0030214A"/>
    <w:rsid w:val="0030259E"/>
    <w:rsid w:val="00302C98"/>
    <w:rsid w:val="00302EDE"/>
    <w:rsid w:val="00303C0A"/>
    <w:rsid w:val="00303FDE"/>
    <w:rsid w:val="003041D0"/>
    <w:rsid w:val="0030445E"/>
    <w:rsid w:val="0030454B"/>
    <w:rsid w:val="00304853"/>
    <w:rsid w:val="00304E26"/>
    <w:rsid w:val="0030513D"/>
    <w:rsid w:val="00305A74"/>
    <w:rsid w:val="00305B64"/>
    <w:rsid w:val="0030602E"/>
    <w:rsid w:val="003074CA"/>
    <w:rsid w:val="003102ED"/>
    <w:rsid w:val="003103C9"/>
    <w:rsid w:val="00311BE1"/>
    <w:rsid w:val="00311BE9"/>
    <w:rsid w:val="00312088"/>
    <w:rsid w:val="0031218B"/>
    <w:rsid w:val="0031224E"/>
    <w:rsid w:val="003124C6"/>
    <w:rsid w:val="00312693"/>
    <w:rsid w:val="00312D92"/>
    <w:rsid w:val="00312F90"/>
    <w:rsid w:val="00313053"/>
    <w:rsid w:val="003138E9"/>
    <w:rsid w:val="00313911"/>
    <w:rsid w:val="00313D2B"/>
    <w:rsid w:val="003140F3"/>
    <w:rsid w:val="00314498"/>
    <w:rsid w:val="00314656"/>
    <w:rsid w:val="00314B7A"/>
    <w:rsid w:val="0031547A"/>
    <w:rsid w:val="00315D6F"/>
    <w:rsid w:val="00315DE5"/>
    <w:rsid w:val="00316053"/>
    <w:rsid w:val="003160E2"/>
    <w:rsid w:val="0031681F"/>
    <w:rsid w:val="00316E54"/>
    <w:rsid w:val="00316F7B"/>
    <w:rsid w:val="00317578"/>
    <w:rsid w:val="00317B8E"/>
    <w:rsid w:val="00320912"/>
    <w:rsid w:val="00320FDB"/>
    <w:rsid w:val="00321E83"/>
    <w:rsid w:val="00322DDC"/>
    <w:rsid w:val="00323052"/>
    <w:rsid w:val="003230F7"/>
    <w:rsid w:val="0032339E"/>
    <w:rsid w:val="00324309"/>
    <w:rsid w:val="003253D2"/>
    <w:rsid w:val="0032588B"/>
    <w:rsid w:val="00325AF6"/>
    <w:rsid w:val="00325C77"/>
    <w:rsid w:val="00325FCD"/>
    <w:rsid w:val="003260ED"/>
    <w:rsid w:val="003261F9"/>
    <w:rsid w:val="00326268"/>
    <w:rsid w:val="0032638C"/>
    <w:rsid w:val="003265D8"/>
    <w:rsid w:val="00326B4A"/>
    <w:rsid w:val="00326E0A"/>
    <w:rsid w:val="0032799A"/>
    <w:rsid w:val="00327C8C"/>
    <w:rsid w:val="0033013E"/>
    <w:rsid w:val="00330334"/>
    <w:rsid w:val="00330395"/>
    <w:rsid w:val="0033055E"/>
    <w:rsid w:val="003309D5"/>
    <w:rsid w:val="00330B56"/>
    <w:rsid w:val="00330E53"/>
    <w:rsid w:val="00331533"/>
    <w:rsid w:val="0033154A"/>
    <w:rsid w:val="00331B12"/>
    <w:rsid w:val="003326B0"/>
    <w:rsid w:val="003330AF"/>
    <w:rsid w:val="00333510"/>
    <w:rsid w:val="003336D5"/>
    <w:rsid w:val="0033383F"/>
    <w:rsid w:val="00333C8E"/>
    <w:rsid w:val="003340A4"/>
    <w:rsid w:val="00334D34"/>
    <w:rsid w:val="00334E11"/>
    <w:rsid w:val="00335392"/>
    <w:rsid w:val="00335414"/>
    <w:rsid w:val="00335A60"/>
    <w:rsid w:val="00337403"/>
    <w:rsid w:val="003375B4"/>
    <w:rsid w:val="00337A49"/>
    <w:rsid w:val="003400E2"/>
    <w:rsid w:val="00341170"/>
    <w:rsid w:val="00341D55"/>
    <w:rsid w:val="00342424"/>
    <w:rsid w:val="0034320B"/>
    <w:rsid w:val="00343233"/>
    <w:rsid w:val="00343EBB"/>
    <w:rsid w:val="003449AC"/>
    <w:rsid w:val="00344B27"/>
    <w:rsid w:val="00344F17"/>
    <w:rsid w:val="003454EF"/>
    <w:rsid w:val="00345B63"/>
    <w:rsid w:val="00346114"/>
    <w:rsid w:val="003473CF"/>
    <w:rsid w:val="00347760"/>
    <w:rsid w:val="00347D7B"/>
    <w:rsid w:val="0035019D"/>
    <w:rsid w:val="003501CD"/>
    <w:rsid w:val="00350E93"/>
    <w:rsid w:val="00350FAF"/>
    <w:rsid w:val="00351B11"/>
    <w:rsid w:val="00351B8B"/>
    <w:rsid w:val="00351FEB"/>
    <w:rsid w:val="00352F9C"/>
    <w:rsid w:val="0035337D"/>
    <w:rsid w:val="003534FF"/>
    <w:rsid w:val="00353617"/>
    <w:rsid w:val="003536E7"/>
    <w:rsid w:val="00353753"/>
    <w:rsid w:val="00354E17"/>
    <w:rsid w:val="00355995"/>
    <w:rsid w:val="00356C86"/>
    <w:rsid w:val="00357478"/>
    <w:rsid w:val="003578A6"/>
    <w:rsid w:val="00357E45"/>
    <w:rsid w:val="00360F07"/>
    <w:rsid w:val="00361378"/>
    <w:rsid w:val="0036158D"/>
    <w:rsid w:val="00362236"/>
    <w:rsid w:val="00362F58"/>
    <w:rsid w:val="00363200"/>
    <w:rsid w:val="00363922"/>
    <w:rsid w:val="00364070"/>
    <w:rsid w:val="00364455"/>
    <w:rsid w:val="00364BA8"/>
    <w:rsid w:val="0036507E"/>
    <w:rsid w:val="0036518F"/>
    <w:rsid w:val="0036578A"/>
    <w:rsid w:val="003658C1"/>
    <w:rsid w:val="00365BD1"/>
    <w:rsid w:val="00365E7E"/>
    <w:rsid w:val="003665FF"/>
    <w:rsid w:val="0036662E"/>
    <w:rsid w:val="003666C4"/>
    <w:rsid w:val="00366854"/>
    <w:rsid w:val="00366ACA"/>
    <w:rsid w:val="00366E43"/>
    <w:rsid w:val="00366FF0"/>
    <w:rsid w:val="00367732"/>
    <w:rsid w:val="00367810"/>
    <w:rsid w:val="00370ACB"/>
    <w:rsid w:val="003718AC"/>
    <w:rsid w:val="003719A2"/>
    <w:rsid w:val="00371C2B"/>
    <w:rsid w:val="003722CC"/>
    <w:rsid w:val="00372390"/>
    <w:rsid w:val="003724C3"/>
    <w:rsid w:val="00372ACE"/>
    <w:rsid w:val="00373471"/>
    <w:rsid w:val="00374113"/>
    <w:rsid w:val="00374792"/>
    <w:rsid w:val="00374CDC"/>
    <w:rsid w:val="00374FE9"/>
    <w:rsid w:val="0037527D"/>
    <w:rsid w:val="0037547D"/>
    <w:rsid w:val="0037548C"/>
    <w:rsid w:val="003758C4"/>
    <w:rsid w:val="00375D52"/>
    <w:rsid w:val="00375FF7"/>
    <w:rsid w:val="00376AD5"/>
    <w:rsid w:val="00376F4E"/>
    <w:rsid w:val="00377438"/>
    <w:rsid w:val="0038037C"/>
    <w:rsid w:val="003803AF"/>
    <w:rsid w:val="0038071B"/>
    <w:rsid w:val="00380B29"/>
    <w:rsid w:val="00381002"/>
    <w:rsid w:val="00381139"/>
    <w:rsid w:val="00381821"/>
    <w:rsid w:val="00381D7D"/>
    <w:rsid w:val="00382619"/>
    <w:rsid w:val="00382D38"/>
    <w:rsid w:val="00382EB0"/>
    <w:rsid w:val="0038318D"/>
    <w:rsid w:val="003837AA"/>
    <w:rsid w:val="00384047"/>
    <w:rsid w:val="00384287"/>
    <w:rsid w:val="003844BF"/>
    <w:rsid w:val="00384C35"/>
    <w:rsid w:val="00385EC1"/>
    <w:rsid w:val="00385EF8"/>
    <w:rsid w:val="0038635C"/>
    <w:rsid w:val="003865B4"/>
    <w:rsid w:val="0039003D"/>
    <w:rsid w:val="00390053"/>
    <w:rsid w:val="00392436"/>
    <w:rsid w:val="00392680"/>
    <w:rsid w:val="00392A0E"/>
    <w:rsid w:val="00392D92"/>
    <w:rsid w:val="003932FA"/>
    <w:rsid w:val="00393D8B"/>
    <w:rsid w:val="0039521D"/>
    <w:rsid w:val="0039564D"/>
    <w:rsid w:val="0039580B"/>
    <w:rsid w:val="00396B4E"/>
    <w:rsid w:val="00397C70"/>
    <w:rsid w:val="00397F43"/>
    <w:rsid w:val="003A020D"/>
    <w:rsid w:val="003A0E0A"/>
    <w:rsid w:val="003A19A0"/>
    <w:rsid w:val="003A241E"/>
    <w:rsid w:val="003A29E3"/>
    <w:rsid w:val="003A37E4"/>
    <w:rsid w:val="003A3809"/>
    <w:rsid w:val="003A39C0"/>
    <w:rsid w:val="003A3BCA"/>
    <w:rsid w:val="003A3CDD"/>
    <w:rsid w:val="003A4167"/>
    <w:rsid w:val="003A4BCE"/>
    <w:rsid w:val="003A4D83"/>
    <w:rsid w:val="003A4DD5"/>
    <w:rsid w:val="003A4FC8"/>
    <w:rsid w:val="003A561E"/>
    <w:rsid w:val="003A5D75"/>
    <w:rsid w:val="003A6581"/>
    <w:rsid w:val="003A6EBC"/>
    <w:rsid w:val="003A7114"/>
    <w:rsid w:val="003A7432"/>
    <w:rsid w:val="003A7A07"/>
    <w:rsid w:val="003A7BD2"/>
    <w:rsid w:val="003B09C8"/>
    <w:rsid w:val="003B0ED6"/>
    <w:rsid w:val="003B16A3"/>
    <w:rsid w:val="003B1D58"/>
    <w:rsid w:val="003B23BB"/>
    <w:rsid w:val="003B2664"/>
    <w:rsid w:val="003B2BCA"/>
    <w:rsid w:val="003B2C10"/>
    <w:rsid w:val="003B3262"/>
    <w:rsid w:val="003B47AD"/>
    <w:rsid w:val="003B4CB2"/>
    <w:rsid w:val="003B5505"/>
    <w:rsid w:val="003B5719"/>
    <w:rsid w:val="003B58F8"/>
    <w:rsid w:val="003B5D4B"/>
    <w:rsid w:val="003B6620"/>
    <w:rsid w:val="003B6685"/>
    <w:rsid w:val="003B6942"/>
    <w:rsid w:val="003B7CD1"/>
    <w:rsid w:val="003B7D92"/>
    <w:rsid w:val="003C035E"/>
    <w:rsid w:val="003C0484"/>
    <w:rsid w:val="003C089F"/>
    <w:rsid w:val="003C0CF5"/>
    <w:rsid w:val="003C0DD4"/>
    <w:rsid w:val="003C165E"/>
    <w:rsid w:val="003C16BD"/>
    <w:rsid w:val="003C2E25"/>
    <w:rsid w:val="003C3F92"/>
    <w:rsid w:val="003C4A3B"/>
    <w:rsid w:val="003C4DB1"/>
    <w:rsid w:val="003C581B"/>
    <w:rsid w:val="003C5D57"/>
    <w:rsid w:val="003C6463"/>
    <w:rsid w:val="003C68C5"/>
    <w:rsid w:val="003C742B"/>
    <w:rsid w:val="003C7CD7"/>
    <w:rsid w:val="003C7E77"/>
    <w:rsid w:val="003D1039"/>
    <w:rsid w:val="003D1376"/>
    <w:rsid w:val="003D142C"/>
    <w:rsid w:val="003D1490"/>
    <w:rsid w:val="003D1A7D"/>
    <w:rsid w:val="003D1B1B"/>
    <w:rsid w:val="003D1CC4"/>
    <w:rsid w:val="003D21DF"/>
    <w:rsid w:val="003D23C0"/>
    <w:rsid w:val="003D2600"/>
    <w:rsid w:val="003D30ED"/>
    <w:rsid w:val="003D3223"/>
    <w:rsid w:val="003D3DEF"/>
    <w:rsid w:val="003D3EFE"/>
    <w:rsid w:val="003D42DE"/>
    <w:rsid w:val="003D5154"/>
    <w:rsid w:val="003D5589"/>
    <w:rsid w:val="003D59D0"/>
    <w:rsid w:val="003D5A3A"/>
    <w:rsid w:val="003D5FAF"/>
    <w:rsid w:val="003D606E"/>
    <w:rsid w:val="003D610C"/>
    <w:rsid w:val="003D6200"/>
    <w:rsid w:val="003D6398"/>
    <w:rsid w:val="003D671C"/>
    <w:rsid w:val="003D676C"/>
    <w:rsid w:val="003D7B37"/>
    <w:rsid w:val="003D7E5C"/>
    <w:rsid w:val="003E04DD"/>
    <w:rsid w:val="003E06E1"/>
    <w:rsid w:val="003E083C"/>
    <w:rsid w:val="003E105C"/>
    <w:rsid w:val="003E154F"/>
    <w:rsid w:val="003E24C0"/>
    <w:rsid w:val="003E32C8"/>
    <w:rsid w:val="003E3DEC"/>
    <w:rsid w:val="003E435C"/>
    <w:rsid w:val="003E476D"/>
    <w:rsid w:val="003E5D15"/>
    <w:rsid w:val="003E6163"/>
    <w:rsid w:val="003E6DD0"/>
    <w:rsid w:val="003E6E55"/>
    <w:rsid w:val="003E71A3"/>
    <w:rsid w:val="003F05D4"/>
    <w:rsid w:val="003F1224"/>
    <w:rsid w:val="003F15DB"/>
    <w:rsid w:val="003F1BED"/>
    <w:rsid w:val="003F1C62"/>
    <w:rsid w:val="003F27A3"/>
    <w:rsid w:val="003F2C3E"/>
    <w:rsid w:val="003F3C80"/>
    <w:rsid w:val="003F40F6"/>
    <w:rsid w:val="003F423E"/>
    <w:rsid w:val="003F425E"/>
    <w:rsid w:val="003F4460"/>
    <w:rsid w:val="003F449F"/>
    <w:rsid w:val="003F466B"/>
    <w:rsid w:val="003F5127"/>
    <w:rsid w:val="003F5A3D"/>
    <w:rsid w:val="003F5EDE"/>
    <w:rsid w:val="003F5F8E"/>
    <w:rsid w:val="003F6412"/>
    <w:rsid w:val="003F69A0"/>
    <w:rsid w:val="003F6B79"/>
    <w:rsid w:val="003F6D38"/>
    <w:rsid w:val="003F6F6B"/>
    <w:rsid w:val="003F6FDA"/>
    <w:rsid w:val="003F70A6"/>
    <w:rsid w:val="003F72B7"/>
    <w:rsid w:val="003F786B"/>
    <w:rsid w:val="003F7D58"/>
    <w:rsid w:val="003F7E78"/>
    <w:rsid w:val="00400293"/>
    <w:rsid w:val="00400593"/>
    <w:rsid w:val="004005D1"/>
    <w:rsid w:val="00400770"/>
    <w:rsid w:val="0040080A"/>
    <w:rsid w:val="00401050"/>
    <w:rsid w:val="004011E4"/>
    <w:rsid w:val="00401499"/>
    <w:rsid w:val="004014ED"/>
    <w:rsid w:val="00401D23"/>
    <w:rsid w:val="004032E7"/>
    <w:rsid w:val="00403CAE"/>
    <w:rsid w:val="00403CCF"/>
    <w:rsid w:val="004041D9"/>
    <w:rsid w:val="004045CF"/>
    <w:rsid w:val="00404605"/>
    <w:rsid w:val="004049BE"/>
    <w:rsid w:val="00404E52"/>
    <w:rsid w:val="00405719"/>
    <w:rsid w:val="004058B6"/>
    <w:rsid w:val="00405BE0"/>
    <w:rsid w:val="00406217"/>
    <w:rsid w:val="004064A0"/>
    <w:rsid w:val="0040671F"/>
    <w:rsid w:val="004067F7"/>
    <w:rsid w:val="004071B5"/>
    <w:rsid w:val="00407B01"/>
    <w:rsid w:val="00407FD6"/>
    <w:rsid w:val="00410516"/>
    <w:rsid w:val="00410DC0"/>
    <w:rsid w:val="00410DE6"/>
    <w:rsid w:val="0041159D"/>
    <w:rsid w:val="00411694"/>
    <w:rsid w:val="00412A51"/>
    <w:rsid w:val="00412AE1"/>
    <w:rsid w:val="00412B1B"/>
    <w:rsid w:val="0041302E"/>
    <w:rsid w:val="004139AE"/>
    <w:rsid w:val="00413A82"/>
    <w:rsid w:val="00413C6A"/>
    <w:rsid w:val="00413CCD"/>
    <w:rsid w:val="00413F7F"/>
    <w:rsid w:val="0041456A"/>
    <w:rsid w:val="0041464C"/>
    <w:rsid w:val="00414F57"/>
    <w:rsid w:val="00415207"/>
    <w:rsid w:val="00415BBF"/>
    <w:rsid w:val="00415FE9"/>
    <w:rsid w:val="004163CE"/>
    <w:rsid w:val="00417698"/>
    <w:rsid w:val="00417B4D"/>
    <w:rsid w:val="00417D90"/>
    <w:rsid w:val="00420016"/>
    <w:rsid w:val="00420781"/>
    <w:rsid w:val="00420DA9"/>
    <w:rsid w:val="004215D2"/>
    <w:rsid w:val="00421A99"/>
    <w:rsid w:val="00422523"/>
    <w:rsid w:val="00422E34"/>
    <w:rsid w:val="00423765"/>
    <w:rsid w:val="0042385C"/>
    <w:rsid w:val="00423D07"/>
    <w:rsid w:val="0042421C"/>
    <w:rsid w:val="004247AA"/>
    <w:rsid w:val="004251B1"/>
    <w:rsid w:val="00425529"/>
    <w:rsid w:val="004259D3"/>
    <w:rsid w:val="00426064"/>
    <w:rsid w:val="004267C6"/>
    <w:rsid w:val="004269CE"/>
    <w:rsid w:val="00427086"/>
    <w:rsid w:val="004276B2"/>
    <w:rsid w:val="004276E8"/>
    <w:rsid w:val="00427760"/>
    <w:rsid w:val="004277CE"/>
    <w:rsid w:val="004301B4"/>
    <w:rsid w:val="004303AB"/>
    <w:rsid w:val="00430655"/>
    <w:rsid w:val="00430842"/>
    <w:rsid w:val="004309A6"/>
    <w:rsid w:val="00431032"/>
    <w:rsid w:val="00431412"/>
    <w:rsid w:val="00431A41"/>
    <w:rsid w:val="00432723"/>
    <w:rsid w:val="00432F4D"/>
    <w:rsid w:val="004337A1"/>
    <w:rsid w:val="00433A3C"/>
    <w:rsid w:val="00433B43"/>
    <w:rsid w:val="00433E81"/>
    <w:rsid w:val="0043435F"/>
    <w:rsid w:val="004347E6"/>
    <w:rsid w:val="004349B6"/>
    <w:rsid w:val="00434E61"/>
    <w:rsid w:val="0043500A"/>
    <w:rsid w:val="004353E2"/>
    <w:rsid w:val="004356F6"/>
    <w:rsid w:val="00435E86"/>
    <w:rsid w:val="00437713"/>
    <w:rsid w:val="0043795E"/>
    <w:rsid w:val="00437CCE"/>
    <w:rsid w:val="00437F14"/>
    <w:rsid w:val="004401CF"/>
    <w:rsid w:val="00440220"/>
    <w:rsid w:val="0044050D"/>
    <w:rsid w:val="00440754"/>
    <w:rsid w:val="004419FA"/>
    <w:rsid w:val="00441D68"/>
    <w:rsid w:val="00442053"/>
    <w:rsid w:val="00442685"/>
    <w:rsid w:val="00443363"/>
    <w:rsid w:val="00443556"/>
    <w:rsid w:val="0044403C"/>
    <w:rsid w:val="004440F1"/>
    <w:rsid w:val="0044417F"/>
    <w:rsid w:val="00444524"/>
    <w:rsid w:val="0044479A"/>
    <w:rsid w:val="00444CBB"/>
    <w:rsid w:val="00445147"/>
    <w:rsid w:val="00445343"/>
    <w:rsid w:val="00445BAE"/>
    <w:rsid w:val="004462B4"/>
    <w:rsid w:val="004466AE"/>
    <w:rsid w:val="00446816"/>
    <w:rsid w:val="004470FE"/>
    <w:rsid w:val="0044772F"/>
    <w:rsid w:val="00450251"/>
    <w:rsid w:val="004502FB"/>
    <w:rsid w:val="00450314"/>
    <w:rsid w:val="0045206A"/>
    <w:rsid w:val="0045292F"/>
    <w:rsid w:val="0045305D"/>
    <w:rsid w:val="004531ED"/>
    <w:rsid w:val="004535D0"/>
    <w:rsid w:val="00453CF2"/>
    <w:rsid w:val="00453E8D"/>
    <w:rsid w:val="004540FD"/>
    <w:rsid w:val="00454173"/>
    <w:rsid w:val="0045548D"/>
    <w:rsid w:val="00455C07"/>
    <w:rsid w:val="00455CB2"/>
    <w:rsid w:val="00456AC1"/>
    <w:rsid w:val="0045708D"/>
    <w:rsid w:val="00457578"/>
    <w:rsid w:val="004577E4"/>
    <w:rsid w:val="004577FA"/>
    <w:rsid w:val="00457ABB"/>
    <w:rsid w:val="00460271"/>
    <w:rsid w:val="004603BA"/>
    <w:rsid w:val="0046082C"/>
    <w:rsid w:val="00460B3F"/>
    <w:rsid w:val="0046160E"/>
    <w:rsid w:val="00461951"/>
    <w:rsid w:val="00461F14"/>
    <w:rsid w:val="00462CDE"/>
    <w:rsid w:val="00462D6A"/>
    <w:rsid w:val="00463175"/>
    <w:rsid w:val="004633CD"/>
    <w:rsid w:val="0046354C"/>
    <w:rsid w:val="00463C06"/>
    <w:rsid w:val="00463DDB"/>
    <w:rsid w:val="00463E94"/>
    <w:rsid w:val="004642F2"/>
    <w:rsid w:val="0046461A"/>
    <w:rsid w:val="0046475B"/>
    <w:rsid w:val="00464A47"/>
    <w:rsid w:val="00464D1C"/>
    <w:rsid w:val="00465152"/>
    <w:rsid w:val="00465CCD"/>
    <w:rsid w:val="00466632"/>
    <w:rsid w:val="00466B86"/>
    <w:rsid w:val="004671C9"/>
    <w:rsid w:val="004674A6"/>
    <w:rsid w:val="00467665"/>
    <w:rsid w:val="00467FFA"/>
    <w:rsid w:val="0047038A"/>
    <w:rsid w:val="00470AFF"/>
    <w:rsid w:val="00470C39"/>
    <w:rsid w:val="00470D85"/>
    <w:rsid w:val="00470E38"/>
    <w:rsid w:val="00470EA8"/>
    <w:rsid w:val="00471592"/>
    <w:rsid w:val="00471EDE"/>
    <w:rsid w:val="004722AE"/>
    <w:rsid w:val="00472E55"/>
    <w:rsid w:val="00473007"/>
    <w:rsid w:val="00473038"/>
    <w:rsid w:val="00473604"/>
    <w:rsid w:val="004737CF"/>
    <w:rsid w:val="00473D97"/>
    <w:rsid w:val="0047457E"/>
    <w:rsid w:val="00474E50"/>
    <w:rsid w:val="00474E68"/>
    <w:rsid w:val="00475577"/>
    <w:rsid w:val="00475C71"/>
    <w:rsid w:val="00476598"/>
    <w:rsid w:val="00476713"/>
    <w:rsid w:val="00476B3F"/>
    <w:rsid w:val="00476C01"/>
    <w:rsid w:val="00476CE8"/>
    <w:rsid w:val="004770A1"/>
    <w:rsid w:val="004774C9"/>
    <w:rsid w:val="0047760B"/>
    <w:rsid w:val="00477CD5"/>
    <w:rsid w:val="0048046B"/>
    <w:rsid w:val="00480521"/>
    <w:rsid w:val="004807ED"/>
    <w:rsid w:val="00480D22"/>
    <w:rsid w:val="00480EAD"/>
    <w:rsid w:val="00481331"/>
    <w:rsid w:val="004817F6"/>
    <w:rsid w:val="004818AC"/>
    <w:rsid w:val="0048195B"/>
    <w:rsid w:val="00483216"/>
    <w:rsid w:val="00483465"/>
    <w:rsid w:val="004835A1"/>
    <w:rsid w:val="004836DF"/>
    <w:rsid w:val="004837FD"/>
    <w:rsid w:val="0048384C"/>
    <w:rsid w:val="00483D7E"/>
    <w:rsid w:val="004843B2"/>
    <w:rsid w:val="004846CF"/>
    <w:rsid w:val="00484AF5"/>
    <w:rsid w:val="00485185"/>
    <w:rsid w:val="004851DE"/>
    <w:rsid w:val="004851EA"/>
    <w:rsid w:val="004852F5"/>
    <w:rsid w:val="00486038"/>
    <w:rsid w:val="004861F1"/>
    <w:rsid w:val="00486460"/>
    <w:rsid w:val="004865F2"/>
    <w:rsid w:val="004867CF"/>
    <w:rsid w:val="00486AB8"/>
    <w:rsid w:val="00487527"/>
    <w:rsid w:val="0048798A"/>
    <w:rsid w:val="00487BC6"/>
    <w:rsid w:val="00487F0C"/>
    <w:rsid w:val="004902EC"/>
    <w:rsid w:val="00491617"/>
    <w:rsid w:val="004917D2"/>
    <w:rsid w:val="00491FE8"/>
    <w:rsid w:val="00492133"/>
    <w:rsid w:val="004927BE"/>
    <w:rsid w:val="00493475"/>
    <w:rsid w:val="00493B6E"/>
    <w:rsid w:val="00494190"/>
    <w:rsid w:val="00494D12"/>
    <w:rsid w:val="00494E0A"/>
    <w:rsid w:val="00495223"/>
    <w:rsid w:val="00495C65"/>
    <w:rsid w:val="0049769E"/>
    <w:rsid w:val="004A0ADA"/>
    <w:rsid w:val="004A0B91"/>
    <w:rsid w:val="004A0E41"/>
    <w:rsid w:val="004A1738"/>
    <w:rsid w:val="004A1981"/>
    <w:rsid w:val="004A19B9"/>
    <w:rsid w:val="004A21AC"/>
    <w:rsid w:val="004A21AF"/>
    <w:rsid w:val="004A2CD1"/>
    <w:rsid w:val="004A2E27"/>
    <w:rsid w:val="004A3498"/>
    <w:rsid w:val="004A35D5"/>
    <w:rsid w:val="004A3738"/>
    <w:rsid w:val="004A41CC"/>
    <w:rsid w:val="004A4947"/>
    <w:rsid w:val="004A4CA8"/>
    <w:rsid w:val="004A50E3"/>
    <w:rsid w:val="004A5208"/>
    <w:rsid w:val="004A5DCB"/>
    <w:rsid w:val="004A5E00"/>
    <w:rsid w:val="004A62A6"/>
    <w:rsid w:val="004A6469"/>
    <w:rsid w:val="004A6D90"/>
    <w:rsid w:val="004A770E"/>
    <w:rsid w:val="004A7998"/>
    <w:rsid w:val="004A7B2A"/>
    <w:rsid w:val="004A7BBA"/>
    <w:rsid w:val="004B0348"/>
    <w:rsid w:val="004B04DA"/>
    <w:rsid w:val="004B0B03"/>
    <w:rsid w:val="004B1703"/>
    <w:rsid w:val="004B1ED6"/>
    <w:rsid w:val="004B23C8"/>
    <w:rsid w:val="004B2894"/>
    <w:rsid w:val="004B2FC0"/>
    <w:rsid w:val="004B3111"/>
    <w:rsid w:val="004B31D8"/>
    <w:rsid w:val="004B3511"/>
    <w:rsid w:val="004B385F"/>
    <w:rsid w:val="004B3998"/>
    <w:rsid w:val="004B3A02"/>
    <w:rsid w:val="004B3C2A"/>
    <w:rsid w:val="004B4438"/>
    <w:rsid w:val="004B4AA0"/>
    <w:rsid w:val="004B5434"/>
    <w:rsid w:val="004B555A"/>
    <w:rsid w:val="004B5C4A"/>
    <w:rsid w:val="004B60BF"/>
    <w:rsid w:val="004B65F7"/>
    <w:rsid w:val="004B6701"/>
    <w:rsid w:val="004B682E"/>
    <w:rsid w:val="004B6A54"/>
    <w:rsid w:val="004B6E1C"/>
    <w:rsid w:val="004B7480"/>
    <w:rsid w:val="004B7EFB"/>
    <w:rsid w:val="004C08E4"/>
    <w:rsid w:val="004C0E4A"/>
    <w:rsid w:val="004C110F"/>
    <w:rsid w:val="004C1164"/>
    <w:rsid w:val="004C2A57"/>
    <w:rsid w:val="004C3685"/>
    <w:rsid w:val="004C38A1"/>
    <w:rsid w:val="004C3E4D"/>
    <w:rsid w:val="004C41D0"/>
    <w:rsid w:val="004C446E"/>
    <w:rsid w:val="004C4BB0"/>
    <w:rsid w:val="004C4C80"/>
    <w:rsid w:val="004C5112"/>
    <w:rsid w:val="004C5433"/>
    <w:rsid w:val="004C5FF3"/>
    <w:rsid w:val="004C653F"/>
    <w:rsid w:val="004C6AAF"/>
    <w:rsid w:val="004C6DC9"/>
    <w:rsid w:val="004C6E9F"/>
    <w:rsid w:val="004C7264"/>
    <w:rsid w:val="004C7A1C"/>
    <w:rsid w:val="004D0E85"/>
    <w:rsid w:val="004D1887"/>
    <w:rsid w:val="004D1937"/>
    <w:rsid w:val="004D1D3D"/>
    <w:rsid w:val="004D2466"/>
    <w:rsid w:val="004D2901"/>
    <w:rsid w:val="004D2FD9"/>
    <w:rsid w:val="004D4067"/>
    <w:rsid w:val="004D42AF"/>
    <w:rsid w:val="004D4778"/>
    <w:rsid w:val="004D54DA"/>
    <w:rsid w:val="004D5771"/>
    <w:rsid w:val="004D5A6D"/>
    <w:rsid w:val="004D5E12"/>
    <w:rsid w:val="004D60AD"/>
    <w:rsid w:val="004D67FD"/>
    <w:rsid w:val="004D6F9E"/>
    <w:rsid w:val="004D7397"/>
    <w:rsid w:val="004D74D6"/>
    <w:rsid w:val="004D75C7"/>
    <w:rsid w:val="004D7C68"/>
    <w:rsid w:val="004D7DD2"/>
    <w:rsid w:val="004D7F7B"/>
    <w:rsid w:val="004E053C"/>
    <w:rsid w:val="004E05BA"/>
    <w:rsid w:val="004E0831"/>
    <w:rsid w:val="004E0AD7"/>
    <w:rsid w:val="004E11A8"/>
    <w:rsid w:val="004E1B5C"/>
    <w:rsid w:val="004E226A"/>
    <w:rsid w:val="004E235D"/>
    <w:rsid w:val="004E27C4"/>
    <w:rsid w:val="004E27E7"/>
    <w:rsid w:val="004E354B"/>
    <w:rsid w:val="004E39BE"/>
    <w:rsid w:val="004E3E79"/>
    <w:rsid w:val="004E45B9"/>
    <w:rsid w:val="004E4739"/>
    <w:rsid w:val="004E4A6E"/>
    <w:rsid w:val="004E5677"/>
    <w:rsid w:val="004E5CD6"/>
    <w:rsid w:val="004E5E9B"/>
    <w:rsid w:val="004E5EF8"/>
    <w:rsid w:val="004E70EC"/>
    <w:rsid w:val="004F0AB0"/>
    <w:rsid w:val="004F1959"/>
    <w:rsid w:val="004F1A99"/>
    <w:rsid w:val="004F228B"/>
    <w:rsid w:val="004F2386"/>
    <w:rsid w:val="004F23CE"/>
    <w:rsid w:val="004F2D9C"/>
    <w:rsid w:val="004F2F46"/>
    <w:rsid w:val="004F32FF"/>
    <w:rsid w:val="004F3459"/>
    <w:rsid w:val="004F3AF6"/>
    <w:rsid w:val="004F407F"/>
    <w:rsid w:val="004F4164"/>
    <w:rsid w:val="004F4241"/>
    <w:rsid w:val="004F4A59"/>
    <w:rsid w:val="004F4BAE"/>
    <w:rsid w:val="004F5243"/>
    <w:rsid w:val="004F5B06"/>
    <w:rsid w:val="004F5C03"/>
    <w:rsid w:val="004F5CAD"/>
    <w:rsid w:val="004F5E8F"/>
    <w:rsid w:val="004F602C"/>
    <w:rsid w:val="004F70B7"/>
    <w:rsid w:val="004F724A"/>
    <w:rsid w:val="0050094F"/>
    <w:rsid w:val="00500AE6"/>
    <w:rsid w:val="00500DCD"/>
    <w:rsid w:val="00500E37"/>
    <w:rsid w:val="00501024"/>
    <w:rsid w:val="00501698"/>
    <w:rsid w:val="0050188C"/>
    <w:rsid w:val="00501F9A"/>
    <w:rsid w:val="005025FA"/>
    <w:rsid w:val="00502ADD"/>
    <w:rsid w:val="0050357F"/>
    <w:rsid w:val="005036EB"/>
    <w:rsid w:val="00504065"/>
    <w:rsid w:val="005049E4"/>
    <w:rsid w:val="005060DF"/>
    <w:rsid w:val="0050653D"/>
    <w:rsid w:val="005072C4"/>
    <w:rsid w:val="00507469"/>
    <w:rsid w:val="005075C0"/>
    <w:rsid w:val="005079EB"/>
    <w:rsid w:val="00507EE1"/>
    <w:rsid w:val="00507EFC"/>
    <w:rsid w:val="00507FFE"/>
    <w:rsid w:val="0051005F"/>
    <w:rsid w:val="00510C34"/>
    <w:rsid w:val="00511360"/>
    <w:rsid w:val="00511369"/>
    <w:rsid w:val="005118F2"/>
    <w:rsid w:val="00511931"/>
    <w:rsid w:val="00511A18"/>
    <w:rsid w:val="00512914"/>
    <w:rsid w:val="00513194"/>
    <w:rsid w:val="005131BF"/>
    <w:rsid w:val="00513550"/>
    <w:rsid w:val="005139F1"/>
    <w:rsid w:val="00513B6B"/>
    <w:rsid w:val="00513EA0"/>
    <w:rsid w:val="00514272"/>
    <w:rsid w:val="005145AC"/>
    <w:rsid w:val="005149CF"/>
    <w:rsid w:val="00514AEF"/>
    <w:rsid w:val="00514AF6"/>
    <w:rsid w:val="00514CF9"/>
    <w:rsid w:val="00514F10"/>
    <w:rsid w:val="00514F26"/>
    <w:rsid w:val="00514F35"/>
    <w:rsid w:val="00515F88"/>
    <w:rsid w:val="00516260"/>
    <w:rsid w:val="005166EF"/>
    <w:rsid w:val="00516D97"/>
    <w:rsid w:val="005172AF"/>
    <w:rsid w:val="00517E5B"/>
    <w:rsid w:val="00517F2E"/>
    <w:rsid w:val="00520495"/>
    <w:rsid w:val="0052084D"/>
    <w:rsid w:val="00521091"/>
    <w:rsid w:val="005212A0"/>
    <w:rsid w:val="005213CA"/>
    <w:rsid w:val="0052226A"/>
    <w:rsid w:val="0052267D"/>
    <w:rsid w:val="00522772"/>
    <w:rsid w:val="00523262"/>
    <w:rsid w:val="00523390"/>
    <w:rsid w:val="005234B9"/>
    <w:rsid w:val="00523B1A"/>
    <w:rsid w:val="00523C88"/>
    <w:rsid w:val="0052427F"/>
    <w:rsid w:val="00524C73"/>
    <w:rsid w:val="00524CDD"/>
    <w:rsid w:val="005252CF"/>
    <w:rsid w:val="00525306"/>
    <w:rsid w:val="00525CA4"/>
    <w:rsid w:val="00526287"/>
    <w:rsid w:val="0052668D"/>
    <w:rsid w:val="00526DBE"/>
    <w:rsid w:val="00526F9F"/>
    <w:rsid w:val="00527083"/>
    <w:rsid w:val="005275B7"/>
    <w:rsid w:val="0052771C"/>
    <w:rsid w:val="00527876"/>
    <w:rsid w:val="00530BA4"/>
    <w:rsid w:val="00530D81"/>
    <w:rsid w:val="00531050"/>
    <w:rsid w:val="00531554"/>
    <w:rsid w:val="0053161F"/>
    <w:rsid w:val="00531AF2"/>
    <w:rsid w:val="00531F77"/>
    <w:rsid w:val="005332B3"/>
    <w:rsid w:val="0053436B"/>
    <w:rsid w:val="00534B78"/>
    <w:rsid w:val="005352EC"/>
    <w:rsid w:val="005354D2"/>
    <w:rsid w:val="00535778"/>
    <w:rsid w:val="005363D6"/>
    <w:rsid w:val="005373DC"/>
    <w:rsid w:val="00537725"/>
    <w:rsid w:val="00537D5A"/>
    <w:rsid w:val="00537F89"/>
    <w:rsid w:val="0054042F"/>
    <w:rsid w:val="005405B6"/>
    <w:rsid w:val="00540F7F"/>
    <w:rsid w:val="005411E7"/>
    <w:rsid w:val="005422E5"/>
    <w:rsid w:val="0054294D"/>
    <w:rsid w:val="00542BFB"/>
    <w:rsid w:val="00543040"/>
    <w:rsid w:val="005433E8"/>
    <w:rsid w:val="00543824"/>
    <w:rsid w:val="00543B2B"/>
    <w:rsid w:val="00543FEC"/>
    <w:rsid w:val="005443CB"/>
    <w:rsid w:val="005445AD"/>
    <w:rsid w:val="00544A70"/>
    <w:rsid w:val="00544F7D"/>
    <w:rsid w:val="005450E0"/>
    <w:rsid w:val="00545D01"/>
    <w:rsid w:val="00546106"/>
    <w:rsid w:val="00546879"/>
    <w:rsid w:val="00546BDA"/>
    <w:rsid w:val="00546FBD"/>
    <w:rsid w:val="005472D3"/>
    <w:rsid w:val="00547475"/>
    <w:rsid w:val="00547B1F"/>
    <w:rsid w:val="00547BA7"/>
    <w:rsid w:val="005504FE"/>
    <w:rsid w:val="00550722"/>
    <w:rsid w:val="00550C9F"/>
    <w:rsid w:val="00551199"/>
    <w:rsid w:val="0055154C"/>
    <w:rsid w:val="005515E8"/>
    <w:rsid w:val="00551751"/>
    <w:rsid w:val="00551CA1"/>
    <w:rsid w:val="005527EF"/>
    <w:rsid w:val="00552A67"/>
    <w:rsid w:val="00552B4A"/>
    <w:rsid w:val="00552B64"/>
    <w:rsid w:val="00553314"/>
    <w:rsid w:val="00553473"/>
    <w:rsid w:val="0055363B"/>
    <w:rsid w:val="005539CE"/>
    <w:rsid w:val="00553AA4"/>
    <w:rsid w:val="00553EAA"/>
    <w:rsid w:val="0055415B"/>
    <w:rsid w:val="0055429C"/>
    <w:rsid w:val="0055563F"/>
    <w:rsid w:val="00556456"/>
    <w:rsid w:val="00556A09"/>
    <w:rsid w:val="00557A61"/>
    <w:rsid w:val="00557B8A"/>
    <w:rsid w:val="00557F7B"/>
    <w:rsid w:val="005601F7"/>
    <w:rsid w:val="005607A3"/>
    <w:rsid w:val="005611CD"/>
    <w:rsid w:val="0056173C"/>
    <w:rsid w:val="00561D1B"/>
    <w:rsid w:val="00561E91"/>
    <w:rsid w:val="00561EA0"/>
    <w:rsid w:val="005620CA"/>
    <w:rsid w:val="00562145"/>
    <w:rsid w:val="00562226"/>
    <w:rsid w:val="00563208"/>
    <w:rsid w:val="00563318"/>
    <w:rsid w:val="005638D6"/>
    <w:rsid w:val="005639D5"/>
    <w:rsid w:val="00563BA0"/>
    <w:rsid w:val="00563CC1"/>
    <w:rsid w:val="00564086"/>
    <w:rsid w:val="00564A27"/>
    <w:rsid w:val="00564AA1"/>
    <w:rsid w:val="00564EE0"/>
    <w:rsid w:val="00565272"/>
    <w:rsid w:val="005653F4"/>
    <w:rsid w:val="00565775"/>
    <w:rsid w:val="00566771"/>
    <w:rsid w:val="00566A4A"/>
    <w:rsid w:val="00566B07"/>
    <w:rsid w:val="00566D25"/>
    <w:rsid w:val="00566EFF"/>
    <w:rsid w:val="005679D2"/>
    <w:rsid w:val="005679F6"/>
    <w:rsid w:val="00567F7A"/>
    <w:rsid w:val="0057021E"/>
    <w:rsid w:val="0057040F"/>
    <w:rsid w:val="0057060D"/>
    <w:rsid w:val="00570A8D"/>
    <w:rsid w:val="00570CC1"/>
    <w:rsid w:val="00570E51"/>
    <w:rsid w:val="00571072"/>
    <w:rsid w:val="00571367"/>
    <w:rsid w:val="00571F25"/>
    <w:rsid w:val="005727EF"/>
    <w:rsid w:val="00572E12"/>
    <w:rsid w:val="005730E9"/>
    <w:rsid w:val="005738A6"/>
    <w:rsid w:val="00574053"/>
    <w:rsid w:val="0057417D"/>
    <w:rsid w:val="00574AA0"/>
    <w:rsid w:val="00574B50"/>
    <w:rsid w:val="00574C09"/>
    <w:rsid w:val="00575239"/>
    <w:rsid w:val="005753BE"/>
    <w:rsid w:val="00575431"/>
    <w:rsid w:val="00575ABA"/>
    <w:rsid w:val="00580903"/>
    <w:rsid w:val="00581068"/>
    <w:rsid w:val="005812D1"/>
    <w:rsid w:val="005814B5"/>
    <w:rsid w:val="00581552"/>
    <w:rsid w:val="005819E3"/>
    <w:rsid w:val="00581B72"/>
    <w:rsid w:val="00581D13"/>
    <w:rsid w:val="00581EC3"/>
    <w:rsid w:val="00582827"/>
    <w:rsid w:val="00582B01"/>
    <w:rsid w:val="00583044"/>
    <w:rsid w:val="005830EB"/>
    <w:rsid w:val="00583169"/>
    <w:rsid w:val="00583287"/>
    <w:rsid w:val="0058336D"/>
    <w:rsid w:val="005838D0"/>
    <w:rsid w:val="005843CB"/>
    <w:rsid w:val="00584AAF"/>
    <w:rsid w:val="00584AC6"/>
    <w:rsid w:val="00584E59"/>
    <w:rsid w:val="00584F97"/>
    <w:rsid w:val="0058500B"/>
    <w:rsid w:val="005851DE"/>
    <w:rsid w:val="005851FB"/>
    <w:rsid w:val="00585543"/>
    <w:rsid w:val="005855BC"/>
    <w:rsid w:val="00585B07"/>
    <w:rsid w:val="0058629C"/>
    <w:rsid w:val="0058649A"/>
    <w:rsid w:val="00586DA6"/>
    <w:rsid w:val="00586E36"/>
    <w:rsid w:val="00586FD6"/>
    <w:rsid w:val="005872EA"/>
    <w:rsid w:val="00587812"/>
    <w:rsid w:val="00587D51"/>
    <w:rsid w:val="00587F67"/>
    <w:rsid w:val="00590506"/>
    <w:rsid w:val="00590C76"/>
    <w:rsid w:val="00590D3A"/>
    <w:rsid w:val="0059155F"/>
    <w:rsid w:val="0059191C"/>
    <w:rsid w:val="005922BB"/>
    <w:rsid w:val="005923DB"/>
    <w:rsid w:val="00592CBB"/>
    <w:rsid w:val="00593322"/>
    <w:rsid w:val="0059337B"/>
    <w:rsid w:val="00593810"/>
    <w:rsid w:val="00593DCD"/>
    <w:rsid w:val="0059406B"/>
    <w:rsid w:val="00594286"/>
    <w:rsid w:val="0059478D"/>
    <w:rsid w:val="00594A22"/>
    <w:rsid w:val="00594CCA"/>
    <w:rsid w:val="00594F97"/>
    <w:rsid w:val="0059613C"/>
    <w:rsid w:val="005969F3"/>
    <w:rsid w:val="00596B29"/>
    <w:rsid w:val="00596DE2"/>
    <w:rsid w:val="00596FE9"/>
    <w:rsid w:val="00597842"/>
    <w:rsid w:val="00597920"/>
    <w:rsid w:val="005A0194"/>
    <w:rsid w:val="005A0584"/>
    <w:rsid w:val="005A06C7"/>
    <w:rsid w:val="005A0A74"/>
    <w:rsid w:val="005A0DFC"/>
    <w:rsid w:val="005A1102"/>
    <w:rsid w:val="005A1610"/>
    <w:rsid w:val="005A1ACD"/>
    <w:rsid w:val="005A266E"/>
    <w:rsid w:val="005A2888"/>
    <w:rsid w:val="005A2B60"/>
    <w:rsid w:val="005A3220"/>
    <w:rsid w:val="005A369F"/>
    <w:rsid w:val="005A36C6"/>
    <w:rsid w:val="005A3AC2"/>
    <w:rsid w:val="005A3B0D"/>
    <w:rsid w:val="005A416F"/>
    <w:rsid w:val="005A43EC"/>
    <w:rsid w:val="005A4C0C"/>
    <w:rsid w:val="005A4F05"/>
    <w:rsid w:val="005A50E9"/>
    <w:rsid w:val="005A51B7"/>
    <w:rsid w:val="005A5232"/>
    <w:rsid w:val="005A5C2C"/>
    <w:rsid w:val="005A5ED6"/>
    <w:rsid w:val="005A5F34"/>
    <w:rsid w:val="005A6530"/>
    <w:rsid w:val="005A6C7D"/>
    <w:rsid w:val="005A7462"/>
    <w:rsid w:val="005B028A"/>
    <w:rsid w:val="005B0822"/>
    <w:rsid w:val="005B1481"/>
    <w:rsid w:val="005B16D9"/>
    <w:rsid w:val="005B2177"/>
    <w:rsid w:val="005B226F"/>
    <w:rsid w:val="005B22AB"/>
    <w:rsid w:val="005B2468"/>
    <w:rsid w:val="005B2660"/>
    <w:rsid w:val="005B266B"/>
    <w:rsid w:val="005B2FFC"/>
    <w:rsid w:val="005B326C"/>
    <w:rsid w:val="005B366C"/>
    <w:rsid w:val="005B3754"/>
    <w:rsid w:val="005B40C7"/>
    <w:rsid w:val="005B43A6"/>
    <w:rsid w:val="005B46B5"/>
    <w:rsid w:val="005B5671"/>
    <w:rsid w:val="005B644E"/>
    <w:rsid w:val="005B72EB"/>
    <w:rsid w:val="005B7E40"/>
    <w:rsid w:val="005C00BF"/>
    <w:rsid w:val="005C02F6"/>
    <w:rsid w:val="005C030A"/>
    <w:rsid w:val="005C04DA"/>
    <w:rsid w:val="005C1129"/>
    <w:rsid w:val="005C1278"/>
    <w:rsid w:val="005C1A9F"/>
    <w:rsid w:val="005C1CE5"/>
    <w:rsid w:val="005C2C0F"/>
    <w:rsid w:val="005C2D77"/>
    <w:rsid w:val="005C3225"/>
    <w:rsid w:val="005C3452"/>
    <w:rsid w:val="005C380F"/>
    <w:rsid w:val="005C3BA9"/>
    <w:rsid w:val="005C53E2"/>
    <w:rsid w:val="005C572D"/>
    <w:rsid w:val="005C57BB"/>
    <w:rsid w:val="005C5E90"/>
    <w:rsid w:val="005C6174"/>
    <w:rsid w:val="005C66A2"/>
    <w:rsid w:val="005C69E1"/>
    <w:rsid w:val="005C6E91"/>
    <w:rsid w:val="005C70A3"/>
    <w:rsid w:val="005C72DC"/>
    <w:rsid w:val="005C774A"/>
    <w:rsid w:val="005C7F7C"/>
    <w:rsid w:val="005D0616"/>
    <w:rsid w:val="005D0CAA"/>
    <w:rsid w:val="005D10BC"/>
    <w:rsid w:val="005D1495"/>
    <w:rsid w:val="005D1A5F"/>
    <w:rsid w:val="005D1BF9"/>
    <w:rsid w:val="005D23B6"/>
    <w:rsid w:val="005D26A6"/>
    <w:rsid w:val="005D27BF"/>
    <w:rsid w:val="005D2B72"/>
    <w:rsid w:val="005D2E64"/>
    <w:rsid w:val="005D2F5A"/>
    <w:rsid w:val="005D3068"/>
    <w:rsid w:val="005D3139"/>
    <w:rsid w:val="005D3A30"/>
    <w:rsid w:val="005D3CD5"/>
    <w:rsid w:val="005D56A3"/>
    <w:rsid w:val="005D6C15"/>
    <w:rsid w:val="005D6C94"/>
    <w:rsid w:val="005D6D1F"/>
    <w:rsid w:val="005D7031"/>
    <w:rsid w:val="005D74CA"/>
    <w:rsid w:val="005D7756"/>
    <w:rsid w:val="005D7D4D"/>
    <w:rsid w:val="005D7D77"/>
    <w:rsid w:val="005E00A9"/>
    <w:rsid w:val="005E0BBB"/>
    <w:rsid w:val="005E1017"/>
    <w:rsid w:val="005E10C8"/>
    <w:rsid w:val="005E11B5"/>
    <w:rsid w:val="005E139B"/>
    <w:rsid w:val="005E16FC"/>
    <w:rsid w:val="005E1E2B"/>
    <w:rsid w:val="005E2624"/>
    <w:rsid w:val="005E264C"/>
    <w:rsid w:val="005E2960"/>
    <w:rsid w:val="005E374E"/>
    <w:rsid w:val="005E37AC"/>
    <w:rsid w:val="005E45C2"/>
    <w:rsid w:val="005E4C1E"/>
    <w:rsid w:val="005E4FA6"/>
    <w:rsid w:val="005E582D"/>
    <w:rsid w:val="005E5ED2"/>
    <w:rsid w:val="005E6384"/>
    <w:rsid w:val="005E6998"/>
    <w:rsid w:val="005E69E4"/>
    <w:rsid w:val="005E6EF4"/>
    <w:rsid w:val="005E7160"/>
    <w:rsid w:val="005E7192"/>
    <w:rsid w:val="005E7627"/>
    <w:rsid w:val="005E7742"/>
    <w:rsid w:val="005E7807"/>
    <w:rsid w:val="005E78ED"/>
    <w:rsid w:val="005F01AB"/>
    <w:rsid w:val="005F0A65"/>
    <w:rsid w:val="005F0E6B"/>
    <w:rsid w:val="005F205F"/>
    <w:rsid w:val="005F2A8D"/>
    <w:rsid w:val="005F2EB7"/>
    <w:rsid w:val="005F3986"/>
    <w:rsid w:val="005F3E3C"/>
    <w:rsid w:val="005F3F42"/>
    <w:rsid w:val="005F4A50"/>
    <w:rsid w:val="005F4E44"/>
    <w:rsid w:val="005F5016"/>
    <w:rsid w:val="005F5099"/>
    <w:rsid w:val="005F543E"/>
    <w:rsid w:val="005F578E"/>
    <w:rsid w:val="005F57D5"/>
    <w:rsid w:val="005F5D78"/>
    <w:rsid w:val="005F5F85"/>
    <w:rsid w:val="005F6611"/>
    <w:rsid w:val="005F6737"/>
    <w:rsid w:val="005F680B"/>
    <w:rsid w:val="005F6992"/>
    <w:rsid w:val="005F6AC4"/>
    <w:rsid w:val="005F713F"/>
    <w:rsid w:val="005F7AED"/>
    <w:rsid w:val="005F7D6B"/>
    <w:rsid w:val="00600782"/>
    <w:rsid w:val="00600A46"/>
    <w:rsid w:val="00601B21"/>
    <w:rsid w:val="00601C29"/>
    <w:rsid w:val="0060272A"/>
    <w:rsid w:val="00602776"/>
    <w:rsid w:val="00602A98"/>
    <w:rsid w:val="00602BA7"/>
    <w:rsid w:val="0060328B"/>
    <w:rsid w:val="0060357E"/>
    <w:rsid w:val="00603F53"/>
    <w:rsid w:val="006043C6"/>
    <w:rsid w:val="0060495F"/>
    <w:rsid w:val="00604B0E"/>
    <w:rsid w:val="00604DFD"/>
    <w:rsid w:val="006050A8"/>
    <w:rsid w:val="00605780"/>
    <w:rsid w:val="00605E85"/>
    <w:rsid w:val="00605E88"/>
    <w:rsid w:val="006064A1"/>
    <w:rsid w:val="00607AFB"/>
    <w:rsid w:val="00607E97"/>
    <w:rsid w:val="00607ED4"/>
    <w:rsid w:val="00610476"/>
    <w:rsid w:val="006105D9"/>
    <w:rsid w:val="00610644"/>
    <w:rsid w:val="00610789"/>
    <w:rsid w:val="00610B50"/>
    <w:rsid w:val="00610BCD"/>
    <w:rsid w:val="00610C05"/>
    <w:rsid w:val="00610C1F"/>
    <w:rsid w:val="00610D7B"/>
    <w:rsid w:val="00611320"/>
    <w:rsid w:val="0061239D"/>
    <w:rsid w:val="0061267F"/>
    <w:rsid w:val="00612DB5"/>
    <w:rsid w:val="00612EA4"/>
    <w:rsid w:val="00612F35"/>
    <w:rsid w:val="006133F0"/>
    <w:rsid w:val="00613E14"/>
    <w:rsid w:val="00614079"/>
    <w:rsid w:val="00614832"/>
    <w:rsid w:val="00614D27"/>
    <w:rsid w:val="006150BD"/>
    <w:rsid w:val="006166D8"/>
    <w:rsid w:val="00616E89"/>
    <w:rsid w:val="00616EBA"/>
    <w:rsid w:val="006173CC"/>
    <w:rsid w:val="0061753B"/>
    <w:rsid w:val="00617749"/>
    <w:rsid w:val="00620904"/>
    <w:rsid w:val="00620F60"/>
    <w:rsid w:val="00621A2D"/>
    <w:rsid w:val="00621C90"/>
    <w:rsid w:val="00621CCD"/>
    <w:rsid w:val="00622F31"/>
    <w:rsid w:val="006233A6"/>
    <w:rsid w:val="00623738"/>
    <w:rsid w:val="00624675"/>
    <w:rsid w:val="006246E1"/>
    <w:rsid w:val="006247F3"/>
    <w:rsid w:val="00624812"/>
    <w:rsid w:val="00624CE3"/>
    <w:rsid w:val="006252FE"/>
    <w:rsid w:val="0062581F"/>
    <w:rsid w:val="006259A5"/>
    <w:rsid w:val="006278D5"/>
    <w:rsid w:val="00627CF3"/>
    <w:rsid w:val="006305E5"/>
    <w:rsid w:val="00630603"/>
    <w:rsid w:val="00630B7E"/>
    <w:rsid w:val="00631015"/>
    <w:rsid w:val="006316D3"/>
    <w:rsid w:val="006325EE"/>
    <w:rsid w:val="006328D5"/>
    <w:rsid w:val="00632C59"/>
    <w:rsid w:val="00632C5C"/>
    <w:rsid w:val="00632F81"/>
    <w:rsid w:val="006331A7"/>
    <w:rsid w:val="0063328C"/>
    <w:rsid w:val="00634C2B"/>
    <w:rsid w:val="00634D71"/>
    <w:rsid w:val="006354DD"/>
    <w:rsid w:val="0063550B"/>
    <w:rsid w:val="0063573F"/>
    <w:rsid w:val="00635F5B"/>
    <w:rsid w:val="006360BF"/>
    <w:rsid w:val="0063626E"/>
    <w:rsid w:val="00636351"/>
    <w:rsid w:val="00636567"/>
    <w:rsid w:val="00636A3A"/>
    <w:rsid w:val="00636B39"/>
    <w:rsid w:val="00636D1A"/>
    <w:rsid w:val="0063737A"/>
    <w:rsid w:val="00637914"/>
    <w:rsid w:val="006401ED"/>
    <w:rsid w:val="006408BE"/>
    <w:rsid w:val="00641733"/>
    <w:rsid w:val="006419A1"/>
    <w:rsid w:val="00642437"/>
    <w:rsid w:val="00642880"/>
    <w:rsid w:val="00642D31"/>
    <w:rsid w:val="00642DF0"/>
    <w:rsid w:val="00643DF3"/>
    <w:rsid w:val="00644067"/>
    <w:rsid w:val="00644D3F"/>
    <w:rsid w:val="0064565D"/>
    <w:rsid w:val="00645693"/>
    <w:rsid w:val="00645AA3"/>
    <w:rsid w:val="00646016"/>
    <w:rsid w:val="00646310"/>
    <w:rsid w:val="0064707C"/>
    <w:rsid w:val="006472C9"/>
    <w:rsid w:val="006472D1"/>
    <w:rsid w:val="0064732C"/>
    <w:rsid w:val="006474C8"/>
    <w:rsid w:val="00647C10"/>
    <w:rsid w:val="00650035"/>
    <w:rsid w:val="00650098"/>
    <w:rsid w:val="00650A71"/>
    <w:rsid w:val="00650A97"/>
    <w:rsid w:val="00650E7B"/>
    <w:rsid w:val="0065185D"/>
    <w:rsid w:val="00651FE2"/>
    <w:rsid w:val="00652A3F"/>
    <w:rsid w:val="00653740"/>
    <w:rsid w:val="00653FFD"/>
    <w:rsid w:val="006544F6"/>
    <w:rsid w:val="00654508"/>
    <w:rsid w:val="0065461E"/>
    <w:rsid w:val="006549E7"/>
    <w:rsid w:val="00655218"/>
    <w:rsid w:val="00655C21"/>
    <w:rsid w:val="00657A40"/>
    <w:rsid w:val="00657AB8"/>
    <w:rsid w:val="0066044E"/>
    <w:rsid w:val="006609C5"/>
    <w:rsid w:val="006612BE"/>
    <w:rsid w:val="006617E7"/>
    <w:rsid w:val="006622A0"/>
    <w:rsid w:val="00662A52"/>
    <w:rsid w:val="00662E1D"/>
    <w:rsid w:val="0066305A"/>
    <w:rsid w:val="00663317"/>
    <w:rsid w:val="00663B80"/>
    <w:rsid w:val="0066418E"/>
    <w:rsid w:val="00664BE6"/>
    <w:rsid w:val="00664DD1"/>
    <w:rsid w:val="00665178"/>
    <w:rsid w:val="00666014"/>
    <w:rsid w:val="00666073"/>
    <w:rsid w:val="0066757C"/>
    <w:rsid w:val="0066781B"/>
    <w:rsid w:val="00667D22"/>
    <w:rsid w:val="00667D98"/>
    <w:rsid w:val="00670050"/>
    <w:rsid w:val="0067036B"/>
    <w:rsid w:val="006705A5"/>
    <w:rsid w:val="00671B00"/>
    <w:rsid w:val="00671BF6"/>
    <w:rsid w:val="00672525"/>
    <w:rsid w:val="006729EB"/>
    <w:rsid w:val="00672E67"/>
    <w:rsid w:val="0067304E"/>
    <w:rsid w:val="00673850"/>
    <w:rsid w:val="00673882"/>
    <w:rsid w:val="00673E1F"/>
    <w:rsid w:val="00674518"/>
    <w:rsid w:val="006746A8"/>
    <w:rsid w:val="00674779"/>
    <w:rsid w:val="00674A6C"/>
    <w:rsid w:val="00675437"/>
    <w:rsid w:val="0067584B"/>
    <w:rsid w:val="00675951"/>
    <w:rsid w:val="00675A11"/>
    <w:rsid w:val="00675F93"/>
    <w:rsid w:val="006764E7"/>
    <w:rsid w:val="00676794"/>
    <w:rsid w:val="006767BA"/>
    <w:rsid w:val="0068041D"/>
    <w:rsid w:val="00681D94"/>
    <w:rsid w:val="00681F41"/>
    <w:rsid w:val="006823ED"/>
    <w:rsid w:val="00682727"/>
    <w:rsid w:val="00682F9E"/>
    <w:rsid w:val="00683074"/>
    <w:rsid w:val="00683A1E"/>
    <w:rsid w:val="00683BD3"/>
    <w:rsid w:val="00683F39"/>
    <w:rsid w:val="00684652"/>
    <w:rsid w:val="006849F6"/>
    <w:rsid w:val="006852DF"/>
    <w:rsid w:val="00685FE4"/>
    <w:rsid w:val="0068632A"/>
    <w:rsid w:val="0068651F"/>
    <w:rsid w:val="00686B05"/>
    <w:rsid w:val="00687536"/>
    <w:rsid w:val="006876B7"/>
    <w:rsid w:val="0068789E"/>
    <w:rsid w:val="0069048C"/>
    <w:rsid w:val="006904BA"/>
    <w:rsid w:val="00690544"/>
    <w:rsid w:val="0069201A"/>
    <w:rsid w:val="00693B4B"/>
    <w:rsid w:val="006942CF"/>
    <w:rsid w:val="006942E1"/>
    <w:rsid w:val="006942FF"/>
    <w:rsid w:val="006947DD"/>
    <w:rsid w:val="0069486B"/>
    <w:rsid w:val="00694B40"/>
    <w:rsid w:val="00694BA9"/>
    <w:rsid w:val="00695E92"/>
    <w:rsid w:val="00695FCD"/>
    <w:rsid w:val="00696389"/>
    <w:rsid w:val="006966A3"/>
    <w:rsid w:val="006966E6"/>
    <w:rsid w:val="006979D7"/>
    <w:rsid w:val="00697D9D"/>
    <w:rsid w:val="006A0057"/>
    <w:rsid w:val="006A0CFB"/>
    <w:rsid w:val="006A1169"/>
    <w:rsid w:val="006A1644"/>
    <w:rsid w:val="006A188E"/>
    <w:rsid w:val="006A19E8"/>
    <w:rsid w:val="006A21FD"/>
    <w:rsid w:val="006A2853"/>
    <w:rsid w:val="006A2901"/>
    <w:rsid w:val="006A4307"/>
    <w:rsid w:val="006A48C8"/>
    <w:rsid w:val="006A5CA4"/>
    <w:rsid w:val="006A5D77"/>
    <w:rsid w:val="006A6139"/>
    <w:rsid w:val="006A6C17"/>
    <w:rsid w:val="006A7248"/>
    <w:rsid w:val="006A734B"/>
    <w:rsid w:val="006A7809"/>
    <w:rsid w:val="006A790C"/>
    <w:rsid w:val="006B0430"/>
    <w:rsid w:val="006B07AA"/>
    <w:rsid w:val="006B08D7"/>
    <w:rsid w:val="006B0E27"/>
    <w:rsid w:val="006B109E"/>
    <w:rsid w:val="006B111B"/>
    <w:rsid w:val="006B15DA"/>
    <w:rsid w:val="006B1809"/>
    <w:rsid w:val="006B2A0D"/>
    <w:rsid w:val="006B2D56"/>
    <w:rsid w:val="006B2E89"/>
    <w:rsid w:val="006B32EA"/>
    <w:rsid w:val="006B3FAF"/>
    <w:rsid w:val="006B4993"/>
    <w:rsid w:val="006B4C37"/>
    <w:rsid w:val="006B54BE"/>
    <w:rsid w:val="006B5EF9"/>
    <w:rsid w:val="006B6256"/>
    <w:rsid w:val="006B6BEA"/>
    <w:rsid w:val="006B6C6F"/>
    <w:rsid w:val="006B780D"/>
    <w:rsid w:val="006C045E"/>
    <w:rsid w:val="006C1B85"/>
    <w:rsid w:val="006C1EAA"/>
    <w:rsid w:val="006C2467"/>
    <w:rsid w:val="006C2959"/>
    <w:rsid w:val="006C3906"/>
    <w:rsid w:val="006C3A00"/>
    <w:rsid w:val="006C3D0C"/>
    <w:rsid w:val="006C417D"/>
    <w:rsid w:val="006C4E49"/>
    <w:rsid w:val="006C52F4"/>
    <w:rsid w:val="006C53C1"/>
    <w:rsid w:val="006C541B"/>
    <w:rsid w:val="006C56E9"/>
    <w:rsid w:val="006C5799"/>
    <w:rsid w:val="006C58A0"/>
    <w:rsid w:val="006C5A95"/>
    <w:rsid w:val="006C5B98"/>
    <w:rsid w:val="006C6906"/>
    <w:rsid w:val="006C6AFF"/>
    <w:rsid w:val="006C78C2"/>
    <w:rsid w:val="006C7D96"/>
    <w:rsid w:val="006C7F84"/>
    <w:rsid w:val="006D05C9"/>
    <w:rsid w:val="006D079B"/>
    <w:rsid w:val="006D0EEA"/>
    <w:rsid w:val="006D11DB"/>
    <w:rsid w:val="006D1287"/>
    <w:rsid w:val="006D1454"/>
    <w:rsid w:val="006D171A"/>
    <w:rsid w:val="006D1D86"/>
    <w:rsid w:val="006D1E38"/>
    <w:rsid w:val="006D2372"/>
    <w:rsid w:val="006D2628"/>
    <w:rsid w:val="006D28CA"/>
    <w:rsid w:val="006D3891"/>
    <w:rsid w:val="006D3EC1"/>
    <w:rsid w:val="006D4AE0"/>
    <w:rsid w:val="006D56A5"/>
    <w:rsid w:val="006D59FB"/>
    <w:rsid w:val="006D5EAA"/>
    <w:rsid w:val="006D630D"/>
    <w:rsid w:val="006D681D"/>
    <w:rsid w:val="006D6F23"/>
    <w:rsid w:val="006D6F96"/>
    <w:rsid w:val="006D70E7"/>
    <w:rsid w:val="006D7620"/>
    <w:rsid w:val="006D784C"/>
    <w:rsid w:val="006E0B58"/>
    <w:rsid w:val="006E0F76"/>
    <w:rsid w:val="006E134B"/>
    <w:rsid w:val="006E164B"/>
    <w:rsid w:val="006E1B8A"/>
    <w:rsid w:val="006E1BC9"/>
    <w:rsid w:val="006E2659"/>
    <w:rsid w:val="006E2F42"/>
    <w:rsid w:val="006E31F7"/>
    <w:rsid w:val="006E3450"/>
    <w:rsid w:val="006E34D4"/>
    <w:rsid w:val="006E3808"/>
    <w:rsid w:val="006E3F64"/>
    <w:rsid w:val="006E4C5C"/>
    <w:rsid w:val="006E4CD4"/>
    <w:rsid w:val="006E51B4"/>
    <w:rsid w:val="006E5386"/>
    <w:rsid w:val="006E5EE8"/>
    <w:rsid w:val="006E60D4"/>
    <w:rsid w:val="006E6442"/>
    <w:rsid w:val="006E6BD0"/>
    <w:rsid w:val="006E7066"/>
    <w:rsid w:val="006E70C3"/>
    <w:rsid w:val="006E7B8D"/>
    <w:rsid w:val="006E7C4C"/>
    <w:rsid w:val="006F01C4"/>
    <w:rsid w:val="006F01E3"/>
    <w:rsid w:val="006F149F"/>
    <w:rsid w:val="006F159F"/>
    <w:rsid w:val="006F1849"/>
    <w:rsid w:val="006F1E13"/>
    <w:rsid w:val="006F21E6"/>
    <w:rsid w:val="006F273C"/>
    <w:rsid w:val="006F2945"/>
    <w:rsid w:val="006F2DAC"/>
    <w:rsid w:val="006F3567"/>
    <w:rsid w:val="006F3B3B"/>
    <w:rsid w:val="006F3D34"/>
    <w:rsid w:val="006F3F04"/>
    <w:rsid w:val="006F475D"/>
    <w:rsid w:val="006F4885"/>
    <w:rsid w:val="006F4996"/>
    <w:rsid w:val="006F4AC6"/>
    <w:rsid w:val="006F5103"/>
    <w:rsid w:val="006F6FEE"/>
    <w:rsid w:val="006F7247"/>
    <w:rsid w:val="006F7545"/>
    <w:rsid w:val="006F782E"/>
    <w:rsid w:val="006F7913"/>
    <w:rsid w:val="00700351"/>
    <w:rsid w:val="0070205F"/>
    <w:rsid w:val="00702597"/>
    <w:rsid w:val="00702B87"/>
    <w:rsid w:val="00702B9A"/>
    <w:rsid w:val="00703465"/>
    <w:rsid w:val="00704026"/>
    <w:rsid w:val="007040E1"/>
    <w:rsid w:val="00704210"/>
    <w:rsid w:val="00704420"/>
    <w:rsid w:val="00704996"/>
    <w:rsid w:val="007050A9"/>
    <w:rsid w:val="00705C7A"/>
    <w:rsid w:val="007061A0"/>
    <w:rsid w:val="00706249"/>
    <w:rsid w:val="00706E3B"/>
    <w:rsid w:val="00707361"/>
    <w:rsid w:val="00707B67"/>
    <w:rsid w:val="00707F1D"/>
    <w:rsid w:val="00707FBC"/>
    <w:rsid w:val="00710434"/>
    <w:rsid w:val="0071059D"/>
    <w:rsid w:val="007106D4"/>
    <w:rsid w:val="00710A25"/>
    <w:rsid w:val="00710F38"/>
    <w:rsid w:val="00711199"/>
    <w:rsid w:val="00711B2B"/>
    <w:rsid w:val="00712152"/>
    <w:rsid w:val="007127EF"/>
    <w:rsid w:val="00712AF9"/>
    <w:rsid w:val="0071392A"/>
    <w:rsid w:val="00713F5F"/>
    <w:rsid w:val="007141CF"/>
    <w:rsid w:val="00715187"/>
    <w:rsid w:val="00715AF4"/>
    <w:rsid w:val="00715BBF"/>
    <w:rsid w:val="00715DDD"/>
    <w:rsid w:val="00716023"/>
    <w:rsid w:val="00716244"/>
    <w:rsid w:val="007166F4"/>
    <w:rsid w:val="00716C86"/>
    <w:rsid w:val="007170DC"/>
    <w:rsid w:val="00717626"/>
    <w:rsid w:val="00720138"/>
    <w:rsid w:val="0072018C"/>
    <w:rsid w:val="007204BF"/>
    <w:rsid w:val="00720E09"/>
    <w:rsid w:val="00721159"/>
    <w:rsid w:val="007217C9"/>
    <w:rsid w:val="007219D4"/>
    <w:rsid w:val="007234AE"/>
    <w:rsid w:val="00723643"/>
    <w:rsid w:val="007238DC"/>
    <w:rsid w:val="00723E5B"/>
    <w:rsid w:val="00723EC1"/>
    <w:rsid w:val="007243E1"/>
    <w:rsid w:val="007253B2"/>
    <w:rsid w:val="0072598B"/>
    <w:rsid w:val="00725B52"/>
    <w:rsid w:val="0072672E"/>
    <w:rsid w:val="0072682A"/>
    <w:rsid w:val="00726FB5"/>
    <w:rsid w:val="00727474"/>
    <w:rsid w:val="0072751E"/>
    <w:rsid w:val="007275C6"/>
    <w:rsid w:val="00727A96"/>
    <w:rsid w:val="00727E11"/>
    <w:rsid w:val="00731B1D"/>
    <w:rsid w:val="00732910"/>
    <w:rsid w:val="007330F4"/>
    <w:rsid w:val="007331BE"/>
    <w:rsid w:val="00733324"/>
    <w:rsid w:val="0073373F"/>
    <w:rsid w:val="0073415E"/>
    <w:rsid w:val="00734965"/>
    <w:rsid w:val="007349BF"/>
    <w:rsid w:val="00734C98"/>
    <w:rsid w:val="00734D76"/>
    <w:rsid w:val="00734E02"/>
    <w:rsid w:val="0073533A"/>
    <w:rsid w:val="00735399"/>
    <w:rsid w:val="00735DA0"/>
    <w:rsid w:val="00735E1F"/>
    <w:rsid w:val="00737D97"/>
    <w:rsid w:val="00740135"/>
    <w:rsid w:val="007402B1"/>
    <w:rsid w:val="0074071E"/>
    <w:rsid w:val="00740A30"/>
    <w:rsid w:val="00740F42"/>
    <w:rsid w:val="0074115A"/>
    <w:rsid w:val="00741255"/>
    <w:rsid w:val="00742AC7"/>
    <w:rsid w:val="00743191"/>
    <w:rsid w:val="00743F2E"/>
    <w:rsid w:val="007442F7"/>
    <w:rsid w:val="00744C1D"/>
    <w:rsid w:val="007452CE"/>
    <w:rsid w:val="0074558C"/>
    <w:rsid w:val="007455B9"/>
    <w:rsid w:val="007458A0"/>
    <w:rsid w:val="00745F42"/>
    <w:rsid w:val="007460EA"/>
    <w:rsid w:val="00746117"/>
    <w:rsid w:val="00746C40"/>
    <w:rsid w:val="0075042E"/>
    <w:rsid w:val="0075069A"/>
    <w:rsid w:val="00750C14"/>
    <w:rsid w:val="0075159D"/>
    <w:rsid w:val="00751DD1"/>
    <w:rsid w:val="00752357"/>
    <w:rsid w:val="007539BB"/>
    <w:rsid w:val="00753D43"/>
    <w:rsid w:val="00754295"/>
    <w:rsid w:val="0075491E"/>
    <w:rsid w:val="00755013"/>
    <w:rsid w:val="00755881"/>
    <w:rsid w:val="00755B15"/>
    <w:rsid w:val="00755D1E"/>
    <w:rsid w:val="00755E0A"/>
    <w:rsid w:val="00755E0C"/>
    <w:rsid w:val="00755FA9"/>
    <w:rsid w:val="00756218"/>
    <w:rsid w:val="0075637D"/>
    <w:rsid w:val="00756BD7"/>
    <w:rsid w:val="00756D77"/>
    <w:rsid w:val="007576B3"/>
    <w:rsid w:val="00757719"/>
    <w:rsid w:val="007577B3"/>
    <w:rsid w:val="00757E98"/>
    <w:rsid w:val="00757F0F"/>
    <w:rsid w:val="0076055D"/>
    <w:rsid w:val="007606E6"/>
    <w:rsid w:val="00760815"/>
    <w:rsid w:val="007608A8"/>
    <w:rsid w:val="0076099A"/>
    <w:rsid w:val="00761107"/>
    <w:rsid w:val="0076122C"/>
    <w:rsid w:val="00761BA6"/>
    <w:rsid w:val="00761F4B"/>
    <w:rsid w:val="00762860"/>
    <w:rsid w:val="00762937"/>
    <w:rsid w:val="00762DC4"/>
    <w:rsid w:val="00762FF5"/>
    <w:rsid w:val="007630EF"/>
    <w:rsid w:val="00763F8B"/>
    <w:rsid w:val="00764316"/>
    <w:rsid w:val="00764A49"/>
    <w:rsid w:val="00764BE3"/>
    <w:rsid w:val="00765CE8"/>
    <w:rsid w:val="00765D52"/>
    <w:rsid w:val="00765E0E"/>
    <w:rsid w:val="00765FA6"/>
    <w:rsid w:val="0076680E"/>
    <w:rsid w:val="00766921"/>
    <w:rsid w:val="00766A73"/>
    <w:rsid w:val="00766B0A"/>
    <w:rsid w:val="00767B31"/>
    <w:rsid w:val="007701D5"/>
    <w:rsid w:val="00770C2C"/>
    <w:rsid w:val="00770D44"/>
    <w:rsid w:val="00771366"/>
    <w:rsid w:val="00771EAD"/>
    <w:rsid w:val="007724D2"/>
    <w:rsid w:val="00772C22"/>
    <w:rsid w:val="007732F1"/>
    <w:rsid w:val="00773BDD"/>
    <w:rsid w:val="007756B2"/>
    <w:rsid w:val="00775B53"/>
    <w:rsid w:val="007768BA"/>
    <w:rsid w:val="00776AC8"/>
    <w:rsid w:val="00776D18"/>
    <w:rsid w:val="007770C5"/>
    <w:rsid w:val="00777569"/>
    <w:rsid w:val="00777A3F"/>
    <w:rsid w:val="00777A53"/>
    <w:rsid w:val="00780217"/>
    <w:rsid w:val="00780A2D"/>
    <w:rsid w:val="00780E02"/>
    <w:rsid w:val="007813AD"/>
    <w:rsid w:val="007817D8"/>
    <w:rsid w:val="00781C83"/>
    <w:rsid w:val="0078220B"/>
    <w:rsid w:val="007824ED"/>
    <w:rsid w:val="0078252B"/>
    <w:rsid w:val="0078295F"/>
    <w:rsid w:val="007832CA"/>
    <w:rsid w:val="00783747"/>
    <w:rsid w:val="00784AA7"/>
    <w:rsid w:val="00784BFC"/>
    <w:rsid w:val="00784C04"/>
    <w:rsid w:val="00784CE6"/>
    <w:rsid w:val="00784E9E"/>
    <w:rsid w:val="00785290"/>
    <w:rsid w:val="00785450"/>
    <w:rsid w:val="00785AEA"/>
    <w:rsid w:val="00785BF5"/>
    <w:rsid w:val="00786DE4"/>
    <w:rsid w:val="007879C2"/>
    <w:rsid w:val="00787CF6"/>
    <w:rsid w:val="007901D6"/>
    <w:rsid w:val="007903A4"/>
    <w:rsid w:val="007903C9"/>
    <w:rsid w:val="007911BA"/>
    <w:rsid w:val="00791BDF"/>
    <w:rsid w:val="00791E74"/>
    <w:rsid w:val="00791F0B"/>
    <w:rsid w:val="0079228D"/>
    <w:rsid w:val="00792D5B"/>
    <w:rsid w:val="0079572D"/>
    <w:rsid w:val="00795775"/>
    <w:rsid w:val="00795B1C"/>
    <w:rsid w:val="007960CE"/>
    <w:rsid w:val="00796123"/>
    <w:rsid w:val="0079664C"/>
    <w:rsid w:val="00796D70"/>
    <w:rsid w:val="007A043B"/>
    <w:rsid w:val="007A13D3"/>
    <w:rsid w:val="007A14F5"/>
    <w:rsid w:val="007A2202"/>
    <w:rsid w:val="007A38DC"/>
    <w:rsid w:val="007A3FF6"/>
    <w:rsid w:val="007A49F2"/>
    <w:rsid w:val="007A4EE3"/>
    <w:rsid w:val="007A5159"/>
    <w:rsid w:val="007A5271"/>
    <w:rsid w:val="007A57BA"/>
    <w:rsid w:val="007A5830"/>
    <w:rsid w:val="007A590B"/>
    <w:rsid w:val="007A593F"/>
    <w:rsid w:val="007A7A6B"/>
    <w:rsid w:val="007A7B4A"/>
    <w:rsid w:val="007A7CA5"/>
    <w:rsid w:val="007A7E8E"/>
    <w:rsid w:val="007A7F5B"/>
    <w:rsid w:val="007B0912"/>
    <w:rsid w:val="007B14D8"/>
    <w:rsid w:val="007B17A0"/>
    <w:rsid w:val="007B1C3A"/>
    <w:rsid w:val="007B1D21"/>
    <w:rsid w:val="007B2FD6"/>
    <w:rsid w:val="007B3094"/>
    <w:rsid w:val="007B31A8"/>
    <w:rsid w:val="007B3606"/>
    <w:rsid w:val="007B3C21"/>
    <w:rsid w:val="007B3DD3"/>
    <w:rsid w:val="007B413B"/>
    <w:rsid w:val="007B616D"/>
    <w:rsid w:val="007B68C4"/>
    <w:rsid w:val="007B6B20"/>
    <w:rsid w:val="007B712B"/>
    <w:rsid w:val="007B7490"/>
    <w:rsid w:val="007B7778"/>
    <w:rsid w:val="007B7E73"/>
    <w:rsid w:val="007C05A3"/>
    <w:rsid w:val="007C0D99"/>
    <w:rsid w:val="007C17D0"/>
    <w:rsid w:val="007C203C"/>
    <w:rsid w:val="007C2ED8"/>
    <w:rsid w:val="007C30B6"/>
    <w:rsid w:val="007C3584"/>
    <w:rsid w:val="007C35D7"/>
    <w:rsid w:val="007C4341"/>
    <w:rsid w:val="007C4B7E"/>
    <w:rsid w:val="007C5583"/>
    <w:rsid w:val="007C5DE0"/>
    <w:rsid w:val="007C60B8"/>
    <w:rsid w:val="007C653D"/>
    <w:rsid w:val="007C6D6D"/>
    <w:rsid w:val="007C73FB"/>
    <w:rsid w:val="007D0093"/>
    <w:rsid w:val="007D0627"/>
    <w:rsid w:val="007D06CA"/>
    <w:rsid w:val="007D0A1F"/>
    <w:rsid w:val="007D0A62"/>
    <w:rsid w:val="007D1400"/>
    <w:rsid w:val="007D16F2"/>
    <w:rsid w:val="007D1725"/>
    <w:rsid w:val="007D1B9C"/>
    <w:rsid w:val="007D1D15"/>
    <w:rsid w:val="007D1F1A"/>
    <w:rsid w:val="007D2CB1"/>
    <w:rsid w:val="007D2E1A"/>
    <w:rsid w:val="007D2F6E"/>
    <w:rsid w:val="007D4383"/>
    <w:rsid w:val="007D4462"/>
    <w:rsid w:val="007D485F"/>
    <w:rsid w:val="007D4F16"/>
    <w:rsid w:val="007D5FFF"/>
    <w:rsid w:val="007D6465"/>
    <w:rsid w:val="007D6679"/>
    <w:rsid w:val="007D6B48"/>
    <w:rsid w:val="007D70EA"/>
    <w:rsid w:val="007D72D9"/>
    <w:rsid w:val="007D7B88"/>
    <w:rsid w:val="007D7E36"/>
    <w:rsid w:val="007E0D77"/>
    <w:rsid w:val="007E2F17"/>
    <w:rsid w:val="007E385E"/>
    <w:rsid w:val="007E39A1"/>
    <w:rsid w:val="007E402B"/>
    <w:rsid w:val="007E40DF"/>
    <w:rsid w:val="007E4170"/>
    <w:rsid w:val="007E43CC"/>
    <w:rsid w:val="007E4A7E"/>
    <w:rsid w:val="007E4B26"/>
    <w:rsid w:val="007E4B5C"/>
    <w:rsid w:val="007E5E67"/>
    <w:rsid w:val="007E6229"/>
    <w:rsid w:val="007E622D"/>
    <w:rsid w:val="007E688D"/>
    <w:rsid w:val="007E6A35"/>
    <w:rsid w:val="007E75D6"/>
    <w:rsid w:val="007E7B9E"/>
    <w:rsid w:val="007F0542"/>
    <w:rsid w:val="007F0B56"/>
    <w:rsid w:val="007F0C5C"/>
    <w:rsid w:val="007F0C8B"/>
    <w:rsid w:val="007F1072"/>
    <w:rsid w:val="007F1352"/>
    <w:rsid w:val="007F2B9D"/>
    <w:rsid w:val="007F2D40"/>
    <w:rsid w:val="007F2D54"/>
    <w:rsid w:val="007F2D76"/>
    <w:rsid w:val="007F32F3"/>
    <w:rsid w:val="007F33EE"/>
    <w:rsid w:val="007F3444"/>
    <w:rsid w:val="007F4117"/>
    <w:rsid w:val="007F49CD"/>
    <w:rsid w:val="007F4A50"/>
    <w:rsid w:val="007F4ED0"/>
    <w:rsid w:val="007F5709"/>
    <w:rsid w:val="007F5A9C"/>
    <w:rsid w:val="007F5F96"/>
    <w:rsid w:val="007F6006"/>
    <w:rsid w:val="007F652E"/>
    <w:rsid w:val="007F72F0"/>
    <w:rsid w:val="007F7858"/>
    <w:rsid w:val="007F7E17"/>
    <w:rsid w:val="008000C1"/>
    <w:rsid w:val="00800446"/>
    <w:rsid w:val="00800532"/>
    <w:rsid w:val="008008BF"/>
    <w:rsid w:val="00801190"/>
    <w:rsid w:val="00801AB5"/>
    <w:rsid w:val="00801EF0"/>
    <w:rsid w:val="00802C46"/>
    <w:rsid w:val="0080355E"/>
    <w:rsid w:val="008037BD"/>
    <w:rsid w:val="00803DED"/>
    <w:rsid w:val="008041BF"/>
    <w:rsid w:val="00804415"/>
    <w:rsid w:val="0080484E"/>
    <w:rsid w:val="00804BB4"/>
    <w:rsid w:val="0080565D"/>
    <w:rsid w:val="0080660C"/>
    <w:rsid w:val="00806ADE"/>
    <w:rsid w:val="00807579"/>
    <w:rsid w:val="0080758F"/>
    <w:rsid w:val="00807A57"/>
    <w:rsid w:val="00810277"/>
    <w:rsid w:val="008108FA"/>
    <w:rsid w:val="00811694"/>
    <w:rsid w:val="0081286C"/>
    <w:rsid w:val="00812923"/>
    <w:rsid w:val="00812BA7"/>
    <w:rsid w:val="00813BC9"/>
    <w:rsid w:val="00813E9C"/>
    <w:rsid w:val="00814B01"/>
    <w:rsid w:val="00814FF5"/>
    <w:rsid w:val="008152A2"/>
    <w:rsid w:val="00815435"/>
    <w:rsid w:val="00815F57"/>
    <w:rsid w:val="008169D2"/>
    <w:rsid w:val="0081726B"/>
    <w:rsid w:val="008179B8"/>
    <w:rsid w:val="00817B63"/>
    <w:rsid w:val="00817CEF"/>
    <w:rsid w:val="008208E4"/>
    <w:rsid w:val="0082134E"/>
    <w:rsid w:val="00821428"/>
    <w:rsid w:val="00822052"/>
    <w:rsid w:val="008220AE"/>
    <w:rsid w:val="00822355"/>
    <w:rsid w:val="00822A11"/>
    <w:rsid w:val="00822DC6"/>
    <w:rsid w:val="00822EB9"/>
    <w:rsid w:val="008234D1"/>
    <w:rsid w:val="0082381F"/>
    <w:rsid w:val="00823A14"/>
    <w:rsid w:val="00824742"/>
    <w:rsid w:val="00824C2F"/>
    <w:rsid w:val="00824D4C"/>
    <w:rsid w:val="00824D7C"/>
    <w:rsid w:val="0082556B"/>
    <w:rsid w:val="008260F7"/>
    <w:rsid w:val="0082674F"/>
    <w:rsid w:val="00826A35"/>
    <w:rsid w:val="00827712"/>
    <w:rsid w:val="008277BC"/>
    <w:rsid w:val="00830104"/>
    <w:rsid w:val="00830901"/>
    <w:rsid w:val="00830B0A"/>
    <w:rsid w:val="00830B28"/>
    <w:rsid w:val="00830D93"/>
    <w:rsid w:val="00831EB1"/>
    <w:rsid w:val="00832073"/>
    <w:rsid w:val="00832AE6"/>
    <w:rsid w:val="00832D34"/>
    <w:rsid w:val="00832D45"/>
    <w:rsid w:val="00832D75"/>
    <w:rsid w:val="0083353B"/>
    <w:rsid w:val="00833754"/>
    <w:rsid w:val="00833C87"/>
    <w:rsid w:val="00834001"/>
    <w:rsid w:val="00835747"/>
    <w:rsid w:val="00835C73"/>
    <w:rsid w:val="0083609D"/>
    <w:rsid w:val="00836330"/>
    <w:rsid w:val="00837A44"/>
    <w:rsid w:val="00837ACA"/>
    <w:rsid w:val="00837C50"/>
    <w:rsid w:val="00837C71"/>
    <w:rsid w:val="00837CE8"/>
    <w:rsid w:val="00837EBB"/>
    <w:rsid w:val="008405DA"/>
    <w:rsid w:val="00840652"/>
    <w:rsid w:val="00840AB8"/>
    <w:rsid w:val="0084116D"/>
    <w:rsid w:val="0084160A"/>
    <w:rsid w:val="008423EB"/>
    <w:rsid w:val="008426FC"/>
    <w:rsid w:val="00842A39"/>
    <w:rsid w:val="00842FC2"/>
    <w:rsid w:val="00843B1A"/>
    <w:rsid w:val="0084481D"/>
    <w:rsid w:val="00844AFB"/>
    <w:rsid w:val="00845A8D"/>
    <w:rsid w:val="008465F9"/>
    <w:rsid w:val="00846B7E"/>
    <w:rsid w:val="008472F5"/>
    <w:rsid w:val="00850F87"/>
    <w:rsid w:val="00851120"/>
    <w:rsid w:val="00851A29"/>
    <w:rsid w:val="0085206F"/>
    <w:rsid w:val="0085210F"/>
    <w:rsid w:val="0085300C"/>
    <w:rsid w:val="008532A4"/>
    <w:rsid w:val="008551F1"/>
    <w:rsid w:val="0085541E"/>
    <w:rsid w:val="0085545F"/>
    <w:rsid w:val="008559CD"/>
    <w:rsid w:val="00855DA3"/>
    <w:rsid w:val="00856442"/>
    <w:rsid w:val="00856F91"/>
    <w:rsid w:val="0085738F"/>
    <w:rsid w:val="0085770B"/>
    <w:rsid w:val="00857A1B"/>
    <w:rsid w:val="00857DD7"/>
    <w:rsid w:val="0086010E"/>
    <w:rsid w:val="008602C3"/>
    <w:rsid w:val="00860336"/>
    <w:rsid w:val="008603FE"/>
    <w:rsid w:val="00860635"/>
    <w:rsid w:val="00860917"/>
    <w:rsid w:val="00861029"/>
    <w:rsid w:val="00861CD9"/>
    <w:rsid w:val="00862227"/>
    <w:rsid w:val="008628BB"/>
    <w:rsid w:val="00862A50"/>
    <w:rsid w:val="00862C92"/>
    <w:rsid w:val="00862D58"/>
    <w:rsid w:val="00863086"/>
    <w:rsid w:val="008634AB"/>
    <w:rsid w:val="00863731"/>
    <w:rsid w:val="00863B1D"/>
    <w:rsid w:val="00863C92"/>
    <w:rsid w:val="008645C5"/>
    <w:rsid w:val="008646C3"/>
    <w:rsid w:val="00864BBC"/>
    <w:rsid w:val="00864E6D"/>
    <w:rsid w:val="0086535B"/>
    <w:rsid w:val="00865531"/>
    <w:rsid w:val="00865D17"/>
    <w:rsid w:val="00865E25"/>
    <w:rsid w:val="00866203"/>
    <w:rsid w:val="008662BC"/>
    <w:rsid w:val="00866489"/>
    <w:rsid w:val="00866880"/>
    <w:rsid w:val="00866EE3"/>
    <w:rsid w:val="008673CF"/>
    <w:rsid w:val="00867665"/>
    <w:rsid w:val="0087021D"/>
    <w:rsid w:val="00870656"/>
    <w:rsid w:val="00870861"/>
    <w:rsid w:val="00870E3A"/>
    <w:rsid w:val="00870EB4"/>
    <w:rsid w:val="008713EC"/>
    <w:rsid w:val="00872A13"/>
    <w:rsid w:val="00872B35"/>
    <w:rsid w:val="00872BEB"/>
    <w:rsid w:val="00873109"/>
    <w:rsid w:val="008733A8"/>
    <w:rsid w:val="008734A7"/>
    <w:rsid w:val="008739D2"/>
    <w:rsid w:val="00873E68"/>
    <w:rsid w:val="0087419F"/>
    <w:rsid w:val="008742B3"/>
    <w:rsid w:val="00874D0E"/>
    <w:rsid w:val="00874FE0"/>
    <w:rsid w:val="00875265"/>
    <w:rsid w:val="008752A1"/>
    <w:rsid w:val="008752B6"/>
    <w:rsid w:val="008752CE"/>
    <w:rsid w:val="0087597D"/>
    <w:rsid w:val="00875E85"/>
    <w:rsid w:val="00875EA1"/>
    <w:rsid w:val="008767DD"/>
    <w:rsid w:val="00876E6B"/>
    <w:rsid w:val="00877E8B"/>
    <w:rsid w:val="008803BE"/>
    <w:rsid w:val="008808D0"/>
    <w:rsid w:val="00880BDA"/>
    <w:rsid w:val="00881133"/>
    <w:rsid w:val="00881BC9"/>
    <w:rsid w:val="00881C3E"/>
    <w:rsid w:val="0088296D"/>
    <w:rsid w:val="0088372F"/>
    <w:rsid w:val="008838C6"/>
    <w:rsid w:val="00884055"/>
    <w:rsid w:val="0088448E"/>
    <w:rsid w:val="00884763"/>
    <w:rsid w:val="008847FF"/>
    <w:rsid w:val="0088509F"/>
    <w:rsid w:val="00885284"/>
    <w:rsid w:val="00885576"/>
    <w:rsid w:val="00885877"/>
    <w:rsid w:val="00885967"/>
    <w:rsid w:val="00885D19"/>
    <w:rsid w:val="00886330"/>
    <w:rsid w:val="00886548"/>
    <w:rsid w:val="008865EF"/>
    <w:rsid w:val="00887108"/>
    <w:rsid w:val="0088726E"/>
    <w:rsid w:val="00887325"/>
    <w:rsid w:val="00887328"/>
    <w:rsid w:val="008875F5"/>
    <w:rsid w:val="00887C3B"/>
    <w:rsid w:val="00890427"/>
    <w:rsid w:val="008905E1"/>
    <w:rsid w:val="008911D9"/>
    <w:rsid w:val="008913F8"/>
    <w:rsid w:val="0089232F"/>
    <w:rsid w:val="00892491"/>
    <w:rsid w:val="008925A6"/>
    <w:rsid w:val="00892725"/>
    <w:rsid w:val="00892CD8"/>
    <w:rsid w:val="00892D50"/>
    <w:rsid w:val="00893C2C"/>
    <w:rsid w:val="00893C7B"/>
    <w:rsid w:val="00893E45"/>
    <w:rsid w:val="00894AC1"/>
    <w:rsid w:val="00894B75"/>
    <w:rsid w:val="00894E49"/>
    <w:rsid w:val="00896759"/>
    <w:rsid w:val="00896A52"/>
    <w:rsid w:val="00897614"/>
    <w:rsid w:val="00897BEA"/>
    <w:rsid w:val="008A0301"/>
    <w:rsid w:val="008A0356"/>
    <w:rsid w:val="008A0799"/>
    <w:rsid w:val="008A0908"/>
    <w:rsid w:val="008A0F0C"/>
    <w:rsid w:val="008A1CFB"/>
    <w:rsid w:val="008A1E43"/>
    <w:rsid w:val="008A2E5F"/>
    <w:rsid w:val="008A2E9F"/>
    <w:rsid w:val="008A2EE8"/>
    <w:rsid w:val="008A32A7"/>
    <w:rsid w:val="008A35FB"/>
    <w:rsid w:val="008A3897"/>
    <w:rsid w:val="008A3A6F"/>
    <w:rsid w:val="008A446A"/>
    <w:rsid w:val="008A4823"/>
    <w:rsid w:val="008A4D42"/>
    <w:rsid w:val="008A4F45"/>
    <w:rsid w:val="008A54F9"/>
    <w:rsid w:val="008A568F"/>
    <w:rsid w:val="008A578D"/>
    <w:rsid w:val="008A5AAE"/>
    <w:rsid w:val="008A5CE9"/>
    <w:rsid w:val="008A5D03"/>
    <w:rsid w:val="008A695F"/>
    <w:rsid w:val="008A6A6E"/>
    <w:rsid w:val="008A799E"/>
    <w:rsid w:val="008B01F2"/>
    <w:rsid w:val="008B0579"/>
    <w:rsid w:val="008B05FC"/>
    <w:rsid w:val="008B064A"/>
    <w:rsid w:val="008B1005"/>
    <w:rsid w:val="008B14CF"/>
    <w:rsid w:val="008B1533"/>
    <w:rsid w:val="008B1628"/>
    <w:rsid w:val="008B19AA"/>
    <w:rsid w:val="008B1A90"/>
    <w:rsid w:val="008B1AF2"/>
    <w:rsid w:val="008B1D4F"/>
    <w:rsid w:val="008B1DD1"/>
    <w:rsid w:val="008B266E"/>
    <w:rsid w:val="008B3C5B"/>
    <w:rsid w:val="008B4966"/>
    <w:rsid w:val="008B5279"/>
    <w:rsid w:val="008B5716"/>
    <w:rsid w:val="008B571F"/>
    <w:rsid w:val="008B6C1B"/>
    <w:rsid w:val="008B7062"/>
    <w:rsid w:val="008B76F2"/>
    <w:rsid w:val="008B7811"/>
    <w:rsid w:val="008B78A9"/>
    <w:rsid w:val="008B79F7"/>
    <w:rsid w:val="008B7BEC"/>
    <w:rsid w:val="008C060E"/>
    <w:rsid w:val="008C06D4"/>
    <w:rsid w:val="008C0D7E"/>
    <w:rsid w:val="008C0E6A"/>
    <w:rsid w:val="008C1024"/>
    <w:rsid w:val="008C1026"/>
    <w:rsid w:val="008C14FA"/>
    <w:rsid w:val="008C1CE9"/>
    <w:rsid w:val="008C1D45"/>
    <w:rsid w:val="008C1F7B"/>
    <w:rsid w:val="008C28D6"/>
    <w:rsid w:val="008C2A43"/>
    <w:rsid w:val="008C2B8E"/>
    <w:rsid w:val="008C2CD7"/>
    <w:rsid w:val="008C3253"/>
    <w:rsid w:val="008C3988"/>
    <w:rsid w:val="008C4180"/>
    <w:rsid w:val="008C41A2"/>
    <w:rsid w:val="008C42E4"/>
    <w:rsid w:val="008C44D9"/>
    <w:rsid w:val="008C456B"/>
    <w:rsid w:val="008C4A2C"/>
    <w:rsid w:val="008C50B1"/>
    <w:rsid w:val="008C51DB"/>
    <w:rsid w:val="008C59ED"/>
    <w:rsid w:val="008C5BD3"/>
    <w:rsid w:val="008C64F7"/>
    <w:rsid w:val="008C70F9"/>
    <w:rsid w:val="008C7983"/>
    <w:rsid w:val="008C7B3F"/>
    <w:rsid w:val="008C7BF7"/>
    <w:rsid w:val="008D004A"/>
    <w:rsid w:val="008D0102"/>
    <w:rsid w:val="008D1044"/>
    <w:rsid w:val="008D11DF"/>
    <w:rsid w:val="008D12F3"/>
    <w:rsid w:val="008D13C5"/>
    <w:rsid w:val="008D149E"/>
    <w:rsid w:val="008D1C67"/>
    <w:rsid w:val="008D1D1D"/>
    <w:rsid w:val="008D20C9"/>
    <w:rsid w:val="008D29D2"/>
    <w:rsid w:val="008D2AF0"/>
    <w:rsid w:val="008D3133"/>
    <w:rsid w:val="008D3715"/>
    <w:rsid w:val="008D3989"/>
    <w:rsid w:val="008D3E35"/>
    <w:rsid w:val="008D3F7F"/>
    <w:rsid w:val="008D42C4"/>
    <w:rsid w:val="008D442A"/>
    <w:rsid w:val="008D45AA"/>
    <w:rsid w:val="008D4E68"/>
    <w:rsid w:val="008D529D"/>
    <w:rsid w:val="008D6354"/>
    <w:rsid w:val="008D6568"/>
    <w:rsid w:val="008D66C0"/>
    <w:rsid w:val="008D6C01"/>
    <w:rsid w:val="008D70FD"/>
    <w:rsid w:val="008D7339"/>
    <w:rsid w:val="008D7613"/>
    <w:rsid w:val="008D765C"/>
    <w:rsid w:val="008D7850"/>
    <w:rsid w:val="008D7FA4"/>
    <w:rsid w:val="008E01CE"/>
    <w:rsid w:val="008E0C37"/>
    <w:rsid w:val="008E11DA"/>
    <w:rsid w:val="008E16EE"/>
    <w:rsid w:val="008E1E0F"/>
    <w:rsid w:val="008E1F4B"/>
    <w:rsid w:val="008E25A0"/>
    <w:rsid w:val="008E2B22"/>
    <w:rsid w:val="008E2D0C"/>
    <w:rsid w:val="008E2DFF"/>
    <w:rsid w:val="008E31C2"/>
    <w:rsid w:val="008E4236"/>
    <w:rsid w:val="008E43B9"/>
    <w:rsid w:val="008E4BB0"/>
    <w:rsid w:val="008E536D"/>
    <w:rsid w:val="008E5F0E"/>
    <w:rsid w:val="008E6091"/>
    <w:rsid w:val="008E61C8"/>
    <w:rsid w:val="008E698F"/>
    <w:rsid w:val="008F02EB"/>
    <w:rsid w:val="008F04A7"/>
    <w:rsid w:val="008F0EFD"/>
    <w:rsid w:val="008F13C7"/>
    <w:rsid w:val="008F13EB"/>
    <w:rsid w:val="008F1AC6"/>
    <w:rsid w:val="008F1C5D"/>
    <w:rsid w:val="008F2000"/>
    <w:rsid w:val="008F2A7D"/>
    <w:rsid w:val="008F3A2E"/>
    <w:rsid w:val="008F3AF7"/>
    <w:rsid w:val="008F42E7"/>
    <w:rsid w:val="008F4A40"/>
    <w:rsid w:val="008F4D3F"/>
    <w:rsid w:val="008F59B4"/>
    <w:rsid w:val="008F6193"/>
    <w:rsid w:val="008F6289"/>
    <w:rsid w:val="008F67B3"/>
    <w:rsid w:val="008F6918"/>
    <w:rsid w:val="008F6A6F"/>
    <w:rsid w:val="008F6D65"/>
    <w:rsid w:val="008F7505"/>
    <w:rsid w:val="008F7E27"/>
    <w:rsid w:val="008F7F66"/>
    <w:rsid w:val="00900044"/>
    <w:rsid w:val="00901096"/>
    <w:rsid w:val="009014A4"/>
    <w:rsid w:val="00901E6B"/>
    <w:rsid w:val="00901F35"/>
    <w:rsid w:val="009023FE"/>
    <w:rsid w:val="0090247C"/>
    <w:rsid w:val="00902694"/>
    <w:rsid w:val="009027BA"/>
    <w:rsid w:val="00902EA1"/>
    <w:rsid w:val="00903F04"/>
    <w:rsid w:val="0090415B"/>
    <w:rsid w:val="009042BC"/>
    <w:rsid w:val="009048AB"/>
    <w:rsid w:val="0090509B"/>
    <w:rsid w:val="00905E9B"/>
    <w:rsid w:val="0090600D"/>
    <w:rsid w:val="00906371"/>
    <w:rsid w:val="00906645"/>
    <w:rsid w:val="009066A6"/>
    <w:rsid w:val="009067B2"/>
    <w:rsid w:val="00907024"/>
    <w:rsid w:val="009074D5"/>
    <w:rsid w:val="009074F7"/>
    <w:rsid w:val="0090798F"/>
    <w:rsid w:val="009105ED"/>
    <w:rsid w:val="0091075D"/>
    <w:rsid w:val="00910CCE"/>
    <w:rsid w:val="0091137E"/>
    <w:rsid w:val="0091145E"/>
    <w:rsid w:val="00911974"/>
    <w:rsid w:val="009121CF"/>
    <w:rsid w:val="00912B4C"/>
    <w:rsid w:val="00912B9F"/>
    <w:rsid w:val="00912FEC"/>
    <w:rsid w:val="009134DE"/>
    <w:rsid w:val="0091350F"/>
    <w:rsid w:val="0091357E"/>
    <w:rsid w:val="00913898"/>
    <w:rsid w:val="00913B51"/>
    <w:rsid w:val="00914CD8"/>
    <w:rsid w:val="00914E8F"/>
    <w:rsid w:val="0091520D"/>
    <w:rsid w:val="00915A24"/>
    <w:rsid w:val="00915C69"/>
    <w:rsid w:val="009165AC"/>
    <w:rsid w:val="00916669"/>
    <w:rsid w:val="00916738"/>
    <w:rsid w:val="00916A23"/>
    <w:rsid w:val="009206BA"/>
    <w:rsid w:val="00920EF2"/>
    <w:rsid w:val="00920F0E"/>
    <w:rsid w:val="0092124B"/>
    <w:rsid w:val="00921BD9"/>
    <w:rsid w:val="00922479"/>
    <w:rsid w:val="00922B55"/>
    <w:rsid w:val="0092334C"/>
    <w:rsid w:val="009239CD"/>
    <w:rsid w:val="00923AF3"/>
    <w:rsid w:val="00923B74"/>
    <w:rsid w:val="00923E94"/>
    <w:rsid w:val="009254F7"/>
    <w:rsid w:val="009255FF"/>
    <w:rsid w:val="0092588C"/>
    <w:rsid w:val="00926361"/>
    <w:rsid w:val="009269F3"/>
    <w:rsid w:val="0092739C"/>
    <w:rsid w:val="009274B7"/>
    <w:rsid w:val="0092763C"/>
    <w:rsid w:val="009277E4"/>
    <w:rsid w:val="00927C99"/>
    <w:rsid w:val="00930B87"/>
    <w:rsid w:val="0093108D"/>
    <w:rsid w:val="00931E95"/>
    <w:rsid w:val="009325A5"/>
    <w:rsid w:val="00932F0C"/>
    <w:rsid w:val="00932F34"/>
    <w:rsid w:val="00933476"/>
    <w:rsid w:val="00933843"/>
    <w:rsid w:val="00933C1F"/>
    <w:rsid w:val="00933CB6"/>
    <w:rsid w:val="00933DA7"/>
    <w:rsid w:val="0093489D"/>
    <w:rsid w:val="00934D88"/>
    <w:rsid w:val="009352FA"/>
    <w:rsid w:val="00935F55"/>
    <w:rsid w:val="00935F98"/>
    <w:rsid w:val="00936BF2"/>
    <w:rsid w:val="009371A1"/>
    <w:rsid w:val="00937DBC"/>
    <w:rsid w:val="009409C2"/>
    <w:rsid w:val="00940B7A"/>
    <w:rsid w:val="00941011"/>
    <w:rsid w:val="0094193C"/>
    <w:rsid w:val="00941FDA"/>
    <w:rsid w:val="00942527"/>
    <w:rsid w:val="00942DB7"/>
    <w:rsid w:val="00943232"/>
    <w:rsid w:val="00943D64"/>
    <w:rsid w:val="00943F62"/>
    <w:rsid w:val="0094458E"/>
    <w:rsid w:val="00944891"/>
    <w:rsid w:val="00945585"/>
    <w:rsid w:val="009455AA"/>
    <w:rsid w:val="00945611"/>
    <w:rsid w:val="0094580A"/>
    <w:rsid w:val="00945894"/>
    <w:rsid w:val="00945B79"/>
    <w:rsid w:val="0094604E"/>
    <w:rsid w:val="009461FF"/>
    <w:rsid w:val="00946B0B"/>
    <w:rsid w:val="00947184"/>
    <w:rsid w:val="0094727E"/>
    <w:rsid w:val="009475C8"/>
    <w:rsid w:val="00947A8A"/>
    <w:rsid w:val="00947C6D"/>
    <w:rsid w:val="00947C92"/>
    <w:rsid w:val="00947D23"/>
    <w:rsid w:val="00950072"/>
    <w:rsid w:val="009504BB"/>
    <w:rsid w:val="00950DF4"/>
    <w:rsid w:val="00951B9E"/>
    <w:rsid w:val="0095257E"/>
    <w:rsid w:val="00952850"/>
    <w:rsid w:val="009545B9"/>
    <w:rsid w:val="00954697"/>
    <w:rsid w:val="00954907"/>
    <w:rsid w:val="00955154"/>
    <w:rsid w:val="00955DDC"/>
    <w:rsid w:val="00955F5B"/>
    <w:rsid w:val="00956A2E"/>
    <w:rsid w:val="00956B7B"/>
    <w:rsid w:val="00956FB6"/>
    <w:rsid w:val="00957171"/>
    <w:rsid w:val="00957221"/>
    <w:rsid w:val="00957453"/>
    <w:rsid w:val="00957712"/>
    <w:rsid w:val="009579FB"/>
    <w:rsid w:val="00957B11"/>
    <w:rsid w:val="00960B65"/>
    <w:rsid w:val="00960D0D"/>
    <w:rsid w:val="00960F7F"/>
    <w:rsid w:val="00961DE5"/>
    <w:rsid w:val="00962556"/>
    <w:rsid w:val="009628C7"/>
    <w:rsid w:val="009629EB"/>
    <w:rsid w:val="00962B86"/>
    <w:rsid w:val="00962CE4"/>
    <w:rsid w:val="00963208"/>
    <w:rsid w:val="00963C0A"/>
    <w:rsid w:val="00964014"/>
    <w:rsid w:val="00964615"/>
    <w:rsid w:val="00964844"/>
    <w:rsid w:val="00964B39"/>
    <w:rsid w:val="00965127"/>
    <w:rsid w:val="009651C2"/>
    <w:rsid w:val="009657B4"/>
    <w:rsid w:val="00965B6B"/>
    <w:rsid w:val="00965B73"/>
    <w:rsid w:val="0096604F"/>
    <w:rsid w:val="00966082"/>
    <w:rsid w:val="009661A6"/>
    <w:rsid w:val="0096681E"/>
    <w:rsid w:val="009675EE"/>
    <w:rsid w:val="009677B4"/>
    <w:rsid w:val="009679C4"/>
    <w:rsid w:val="00970102"/>
    <w:rsid w:val="0097012B"/>
    <w:rsid w:val="0097027E"/>
    <w:rsid w:val="00970D11"/>
    <w:rsid w:val="0097102C"/>
    <w:rsid w:val="00971130"/>
    <w:rsid w:val="00971154"/>
    <w:rsid w:val="00971B6F"/>
    <w:rsid w:val="00971D8D"/>
    <w:rsid w:val="0097243E"/>
    <w:rsid w:val="00972CE2"/>
    <w:rsid w:val="00972EF4"/>
    <w:rsid w:val="00973289"/>
    <w:rsid w:val="009738A9"/>
    <w:rsid w:val="009738C1"/>
    <w:rsid w:val="00973A6A"/>
    <w:rsid w:val="0097449B"/>
    <w:rsid w:val="00974FD5"/>
    <w:rsid w:val="00975082"/>
    <w:rsid w:val="009751BB"/>
    <w:rsid w:val="00975283"/>
    <w:rsid w:val="0097630C"/>
    <w:rsid w:val="009769D2"/>
    <w:rsid w:val="00976FAF"/>
    <w:rsid w:val="009773FF"/>
    <w:rsid w:val="009775CC"/>
    <w:rsid w:val="009778F3"/>
    <w:rsid w:val="00977D1D"/>
    <w:rsid w:val="00977ED7"/>
    <w:rsid w:val="00980A39"/>
    <w:rsid w:val="009816CD"/>
    <w:rsid w:val="00982D70"/>
    <w:rsid w:val="00983239"/>
    <w:rsid w:val="0098344F"/>
    <w:rsid w:val="00983502"/>
    <w:rsid w:val="00983D82"/>
    <w:rsid w:val="00983ECB"/>
    <w:rsid w:val="00984548"/>
    <w:rsid w:val="00984BEB"/>
    <w:rsid w:val="00984BFB"/>
    <w:rsid w:val="00984F23"/>
    <w:rsid w:val="009850CE"/>
    <w:rsid w:val="00985147"/>
    <w:rsid w:val="00985A0C"/>
    <w:rsid w:val="00985DEB"/>
    <w:rsid w:val="00986375"/>
    <w:rsid w:val="00986D8A"/>
    <w:rsid w:val="00987538"/>
    <w:rsid w:val="00987E0D"/>
    <w:rsid w:val="00987E86"/>
    <w:rsid w:val="00987F6D"/>
    <w:rsid w:val="009900FD"/>
    <w:rsid w:val="00990401"/>
    <w:rsid w:val="0099051B"/>
    <w:rsid w:val="00990681"/>
    <w:rsid w:val="009908C5"/>
    <w:rsid w:val="00990C00"/>
    <w:rsid w:val="00991101"/>
    <w:rsid w:val="00991ED8"/>
    <w:rsid w:val="00992493"/>
    <w:rsid w:val="00992611"/>
    <w:rsid w:val="00992639"/>
    <w:rsid w:val="00992856"/>
    <w:rsid w:val="00992858"/>
    <w:rsid w:val="009928AA"/>
    <w:rsid w:val="00992912"/>
    <w:rsid w:val="00993337"/>
    <w:rsid w:val="009934C9"/>
    <w:rsid w:val="009936DC"/>
    <w:rsid w:val="009938BB"/>
    <w:rsid w:val="00993C89"/>
    <w:rsid w:val="009941B6"/>
    <w:rsid w:val="0099470F"/>
    <w:rsid w:val="009953E4"/>
    <w:rsid w:val="009956C8"/>
    <w:rsid w:val="0099571C"/>
    <w:rsid w:val="009958AA"/>
    <w:rsid w:val="009972B0"/>
    <w:rsid w:val="009977EC"/>
    <w:rsid w:val="009A02DE"/>
    <w:rsid w:val="009A0D89"/>
    <w:rsid w:val="009A1301"/>
    <w:rsid w:val="009A144A"/>
    <w:rsid w:val="009A1B0C"/>
    <w:rsid w:val="009A1D2B"/>
    <w:rsid w:val="009A1F7A"/>
    <w:rsid w:val="009A2847"/>
    <w:rsid w:val="009A2B2A"/>
    <w:rsid w:val="009A2B5D"/>
    <w:rsid w:val="009A2D2B"/>
    <w:rsid w:val="009A3374"/>
    <w:rsid w:val="009A4533"/>
    <w:rsid w:val="009A4DCF"/>
    <w:rsid w:val="009A5AAF"/>
    <w:rsid w:val="009A6173"/>
    <w:rsid w:val="009A6367"/>
    <w:rsid w:val="009A6486"/>
    <w:rsid w:val="009A707A"/>
    <w:rsid w:val="009A7165"/>
    <w:rsid w:val="009A7FD0"/>
    <w:rsid w:val="009B002C"/>
    <w:rsid w:val="009B0365"/>
    <w:rsid w:val="009B0505"/>
    <w:rsid w:val="009B0F00"/>
    <w:rsid w:val="009B1B23"/>
    <w:rsid w:val="009B1E9D"/>
    <w:rsid w:val="009B23D4"/>
    <w:rsid w:val="009B27D9"/>
    <w:rsid w:val="009B362D"/>
    <w:rsid w:val="009B393A"/>
    <w:rsid w:val="009B39E3"/>
    <w:rsid w:val="009B3F6B"/>
    <w:rsid w:val="009B43FE"/>
    <w:rsid w:val="009B44AA"/>
    <w:rsid w:val="009B479E"/>
    <w:rsid w:val="009B4C81"/>
    <w:rsid w:val="009B550C"/>
    <w:rsid w:val="009B550D"/>
    <w:rsid w:val="009B56C6"/>
    <w:rsid w:val="009B5818"/>
    <w:rsid w:val="009B5992"/>
    <w:rsid w:val="009B5EAA"/>
    <w:rsid w:val="009B5FA4"/>
    <w:rsid w:val="009B5FA8"/>
    <w:rsid w:val="009B60BD"/>
    <w:rsid w:val="009B64F7"/>
    <w:rsid w:val="009B653C"/>
    <w:rsid w:val="009B6793"/>
    <w:rsid w:val="009B7BF0"/>
    <w:rsid w:val="009C0911"/>
    <w:rsid w:val="009C1072"/>
    <w:rsid w:val="009C14D6"/>
    <w:rsid w:val="009C188F"/>
    <w:rsid w:val="009C1DCF"/>
    <w:rsid w:val="009C1DF7"/>
    <w:rsid w:val="009C2481"/>
    <w:rsid w:val="009C2703"/>
    <w:rsid w:val="009C28E2"/>
    <w:rsid w:val="009C29A8"/>
    <w:rsid w:val="009C2E15"/>
    <w:rsid w:val="009C31EC"/>
    <w:rsid w:val="009C3EA1"/>
    <w:rsid w:val="009C51EB"/>
    <w:rsid w:val="009C53CC"/>
    <w:rsid w:val="009C555A"/>
    <w:rsid w:val="009C5991"/>
    <w:rsid w:val="009C5F49"/>
    <w:rsid w:val="009C68E7"/>
    <w:rsid w:val="009C696A"/>
    <w:rsid w:val="009C6C38"/>
    <w:rsid w:val="009C748E"/>
    <w:rsid w:val="009D05FB"/>
    <w:rsid w:val="009D0A1B"/>
    <w:rsid w:val="009D0C30"/>
    <w:rsid w:val="009D12FF"/>
    <w:rsid w:val="009D152C"/>
    <w:rsid w:val="009D1963"/>
    <w:rsid w:val="009D23DF"/>
    <w:rsid w:val="009D270E"/>
    <w:rsid w:val="009D271B"/>
    <w:rsid w:val="009D2945"/>
    <w:rsid w:val="009D2FBB"/>
    <w:rsid w:val="009D30EF"/>
    <w:rsid w:val="009D3788"/>
    <w:rsid w:val="009D3AED"/>
    <w:rsid w:val="009D3E89"/>
    <w:rsid w:val="009D4312"/>
    <w:rsid w:val="009D499F"/>
    <w:rsid w:val="009D4B40"/>
    <w:rsid w:val="009D5676"/>
    <w:rsid w:val="009D5E3C"/>
    <w:rsid w:val="009D62B0"/>
    <w:rsid w:val="009D6C78"/>
    <w:rsid w:val="009D788B"/>
    <w:rsid w:val="009D7F4F"/>
    <w:rsid w:val="009D7F82"/>
    <w:rsid w:val="009E0693"/>
    <w:rsid w:val="009E16E6"/>
    <w:rsid w:val="009E382B"/>
    <w:rsid w:val="009E3E44"/>
    <w:rsid w:val="009E45D9"/>
    <w:rsid w:val="009E4B47"/>
    <w:rsid w:val="009E4E65"/>
    <w:rsid w:val="009E5584"/>
    <w:rsid w:val="009E58DB"/>
    <w:rsid w:val="009E5C62"/>
    <w:rsid w:val="009E5EAF"/>
    <w:rsid w:val="009E6171"/>
    <w:rsid w:val="009E64E3"/>
    <w:rsid w:val="009E6CB9"/>
    <w:rsid w:val="009E73B0"/>
    <w:rsid w:val="009E7448"/>
    <w:rsid w:val="009E761C"/>
    <w:rsid w:val="009E79C4"/>
    <w:rsid w:val="009E7C35"/>
    <w:rsid w:val="009E7D5F"/>
    <w:rsid w:val="009E7E26"/>
    <w:rsid w:val="009F0190"/>
    <w:rsid w:val="009F02A2"/>
    <w:rsid w:val="009F0804"/>
    <w:rsid w:val="009F1303"/>
    <w:rsid w:val="009F209C"/>
    <w:rsid w:val="009F2229"/>
    <w:rsid w:val="009F3755"/>
    <w:rsid w:val="009F4612"/>
    <w:rsid w:val="009F5259"/>
    <w:rsid w:val="009F5D3B"/>
    <w:rsid w:val="009F671B"/>
    <w:rsid w:val="009F696D"/>
    <w:rsid w:val="009F69C1"/>
    <w:rsid w:val="009F6BE7"/>
    <w:rsid w:val="009F713E"/>
    <w:rsid w:val="009F79F7"/>
    <w:rsid w:val="009F7BB5"/>
    <w:rsid w:val="009F7BD9"/>
    <w:rsid w:val="00A002CE"/>
    <w:rsid w:val="00A00516"/>
    <w:rsid w:val="00A005B0"/>
    <w:rsid w:val="00A00B62"/>
    <w:rsid w:val="00A00FCD"/>
    <w:rsid w:val="00A015C8"/>
    <w:rsid w:val="00A02033"/>
    <w:rsid w:val="00A024C5"/>
    <w:rsid w:val="00A02790"/>
    <w:rsid w:val="00A037E3"/>
    <w:rsid w:val="00A03DC9"/>
    <w:rsid w:val="00A04750"/>
    <w:rsid w:val="00A05208"/>
    <w:rsid w:val="00A052BC"/>
    <w:rsid w:val="00A05AA2"/>
    <w:rsid w:val="00A05D25"/>
    <w:rsid w:val="00A063C0"/>
    <w:rsid w:val="00A06687"/>
    <w:rsid w:val="00A06773"/>
    <w:rsid w:val="00A06B3C"/>
    <w:rsid w:val="00A07266"/>
    <w:rsid w:val="00A07E4A"/>
    <w:rsid w:val="00A07F73"/>
    <w:rsid w:val="00A10276"/>
    <w:rsid w:val="00A10315"/>
    <w:rsid w:val="00A108A3"/>
    <w:rsid w:val="00A108AB"/>
    <w:rsid w:val="00A10A41"/>
    <w:rsid w:val="00A110B9"/>
    <w:rsid w:val="00A113DD"/>
    <w:rsid w:val="00A117D9"/>
    <w:rsid w:val="00A11B49"/>
    <w:rsid w:val="00A11C33"/>
    <w:rsid w:val="00A12454"/>
    <w:rsid w:val="00A124E9"/>
    <w:rsid w:val="00A1252D"/>
    <w:rsid w:val="00A12635"/>
    <w:rsid w:val="00A1264D"/>
    <w:rsid w:val="00A12E0D"/>
    <w:rsid w:val="00A12E4E"/>
    <w:rsid w:val="00A13569"/>
    <w:rsid w:val="00A135B2"/>
    <w:rsid w:val="00A13A0B"/>
    <w:rsid w:val="00A13F6E"/>
    <w:rsid w:val="00A14008"/>
    <w:rsid w:val="00A1400B"/>
    <w:rsid w:val="00A145CD"/>
    <w:rsid w:val="00A1487A"/>
    <w:rsid w:val="00A14A86"/>
    <w:rsid w:val="00A14DC2"/>
    <w:rsid w:val="00A14E5F"/>
    <w:rsid w:val="00A156DF"/>
    <w:rsid w:val="00A1592C"/>
    <w:rsid w:val="00A159DA"/>
    <w:rsid w:val="00A15A6A"/>
    <w:rsid w:val="00A15EAF"/>
    <w:rsid w:val="00A15EEE"/>
    <w:rsid w:val="00A1667D"/>
    <w:rsid w:val="00A17268"/>
    <w:rsid w:val="00A1726A"/>
    <w:rsid w:val="00A174AB"/>
    <w:rsid w:val="00A17711"/>
    <w:rsid w:val="00A179B5"/>
    <w:rsid w:val="00A17CCD"/>
    <w:rsid w:val="00A20053"/>
    <w:rsid w:val="00A2031A"/>
    <w:rsid w:val="00A20BF2"/>
    <w:rsid w:val="00A22544"/>
    <w:rsid w:val="00A22D00"/>
    <w:rsid w:val="00A22FD9"/>
    <w:rsid w:val="00A23394"/>
    <w:rsid w:val="00A236BE"/>
    <w:rsid w:val="00A23B2D"/>
    <w:rsid w:val="00A24122"/>
    <w:rsid w:val="00A24596"/>
    <w:rsid w:val="00A25156"/>
    <w:rsid w:val="00A25637"/>
    <w:rsid w:val="00A26D7B"/>
    <w:rsid w:val="00A27B39"/>
    <w:rsid w:val="00A27FDB"/>
    <w:rsid w:val="00A300FA"/>
    <w:rsid w:val="00A30462"/>
    <w:rsid w:val="00A307A7"/>
    <w:rsid w:val="00A30BA7"/>
    <w:rsid w:val="00A312E1"/>
    <w:rsid w:val="00A31854"/>
    <w:rsid w:val="00A319AF"/>
    <w:rsid w:val="00A31A36"/>
    <w:rsid w:val="00A31FF5"/>
    <w:rsid w:val="00A3215F"/>
    <w:rsid w:val="00A321DE"/>
    <w:rsid w:val="00A32333"/>
    <w:rsid w:val="00A32628"/>
    <w:rsid w:val="00A32674"/>
    <w:rsid w:val="00A32B4B"/>
    <w:rsid w:val="00A32D06"/>
    <w:rsid w:val="00A3437D"/>
    <w:rsid w:val="00A34F88"/>
    <w:rsid w:val="00A3512E"/>
    <w:rsid w:val="00A356F1"/>
    <w:rsid w:val="00A35E00"/>
    <w:rsid w:val="00A367C1"/>
    <w:rsid w:val="00A36A58"/>
    <w:rsid w:val="00A36BDB"/>
    <w:rsid w:val="00A370E0"/>
    <w:rsid w:val="00A3711F"/>
    <w:rsid w:val="00A37142"/>
    <w:rsid w:val="00A379F2"/>
    <w:rsid w:val="00A37BEF"/>
    <w:rsid w:val="00A405ED"/>
    <w:rsid w:val="00A409A1"/>
    <w:rsid w:val="00A40A89"/>
    <w:rsid w:val="00A40B20"/>
    <w:rsid w:val="00A41061"/>
    <w:rsid w:val="00A41976"/>
    <w:rsid w:val="00A41A33"/>
    <w:rsid w:val="00A41B2E"/>
    <w:rsid w:val="00A41EE4"/>
    <w:rsid w:val="00A4282B"/>
    <w:rsid w:val="00A42980"/>
    <w:rsid w:val="00A43108"/>
    <w:rsid w:val="00A43109"/>
    <w:rsid w:val="00A43C30"/>
    <w:rsid w:val="00A43DC4"/>
    <w:rsid w:val="00A43EE0"/>
    <w:rsid w:val="00A44305"/>
    <w:rsid w:val="00A44924"/>
    <w:rsid w:val="00A44D1B"/>
    <w:rsid w:val="00A44E70"/>
    <w:rsid w:val="00A44EEC"/>
    <w:rsid w:val="00A45134"/>
    <w:rsid w:val="00A45183"/>
    <w:rsid w:val="00A45DF7"/>
    <w:rsid w:val="00A476A3"/>
    <w:rsid w:val="00A50369"/>
    <w:rsid w:val="00A508E3"/>
    <w:rsid w:val="00A50C5B"/>
    <w:rsid w:val="00A50F56"/>
    <w:rsid w:val="00A521BE"/>
    <w:rsid w:val="00A52543"/>
    <w:rsid w:val="00A530C3"/>
    <w:rsid w:val="00A534BE"/>
    <w:rsid w:val="00A535F2"/>
    <w:rsid w:val="00A53AEB"/>
    <w:rsid w:val="00A53C78"/>
    <w:rsid w:val="00A54231"/>
    <w:rsid w:val="00A54A02"/>
    <w:rsid w:val="00A55ACF"/>
    <w:rsid w:val="00A56399"/>
    <w:rsid w:val="00A5713B"/>
    <w:rsid w:val="00A57D2B"/>
    <w:rsid w:val="00A60FB3"/>
    <w:rsid w:val="00A61B70"/>
    <w:rsid w:val="00A62123"/>
    <w:rsid w:val="00A62298"/>
    <w:rsid w:val="00A62CC5"/>
    <w:rsid w:val="00A62DCD"/>
    <w:rsid w:val="00A63499"/>
    <w:rsid w:val="00A639EB"/>
    <w:rsid w:val="00A6407A"/>
    <w:rsid w:val="00A650D7"/>
    <w:rsid w:val="00A665B9"/>
    <w:rsid w:val="00A66AD5"/>
    <w:rsid w:val="00A6754B"/>
    <w:rsid w:val="00A67FA4"/>
    <w:rsid w:val="00A702CF"/>
    <w:rsid w:val="00A70A00"/>
    <w:rsid w:val="00A70AAF"/>
    <w:rsid w:val="00A70B5E"/>
    <w:rsid w:val="00A71245"/>
    <w:rsid w:val="00A71562"/>
    <w:rsid w:val="00A729D1"/>
    <w:rsid w:val="00A72FCD"/>
    <w:rsid w:val="00A72FF2"/>
    <w:rsid w:val="00A7364C"/>
    <w:rsid w:val="00A74D24"/>
    <w:rsid w:val="00A74EF5"/>
    <w:rsid w:val="00A75A0F"/>
    <w:rsid w:val="00A75C6D"/>
    <w:rsid w:val="00A762DF"/>
    <w:rsid w:val="00A76E2A"/>
    <w:rsid w:val="00A77E41"/>
    <w:rsid w:val="00A77E67"/>
    <w:rsid w:val="00A80110"/>
    <w:rsid w:val="00A806CB"/>
    <w:rsid w:val="00A80912"/>
    <w:rsid w:val="00A80E96"/>
    <w:rsid w:val="00A814A6"/>
    <w:rsid w:val="00A81E4F"/>
    <w:rsid w:val="00A8293B"/>
    <w:rsid w:val="00A829DD"/>
    <w:rsid w:val="00A829ED"/>
    <w:rsid w:val="00A82AA4"/>
    <w:rsid w:val="00A82DF0"/>
    <w:rsid w:val="00A83770"/>
    <w:rsid w:val="00A83BBD"/>
    <w:rsid w:val="00A83F52"/>
    <w:rsid w:val="00A8415C"/>
    <w:rsid w:val="00A842B2"/>
    <w:rsid w:val="00A8448C"/>
    <w:rsid w:val="00A84779"/>
    <w:rsid w:val="00A84847"/>
    <w:rsid w:val="00A85098"/>
    <w:rsid w:val="00A86524"/>
    <w:rsid w:val="00A86B7D"/>
    <w:rsid w:val="00A86C75"/>
    <w:rsid w:val="00A87687"/>
    <w:rsid w:val="00A87B5C"/>
    <w:rsid w:val="00A87F45"/>
    <w:rsid w:val="00A90A60"/>
    <w:rsid w:val="00A90B98"/>
    <w:rsid w:val="00A90E1D"/>
    <w:rsid w:val="00A9181E"/>
    <w:rsid w:val="00A91C77"/>
    <w:rsid w:val="00A92B81"/>
    <w:rsid w:val="00A92CB0"/>
    <w:rsid w:val="00A92D8F"/>
    <w:rsid w:val="00A9315C"/>
    <w:rsid w:val="00A94119"/>
    <w:rsid w:val="00A9417F"/>
    <w:rsid w:val="00A941DA"/>
    <w:rsid w:val="00A9455E"/>
    <w:rsid w:val="00A9479F"/>
    <w:rsid w:val="00A955FA"/>
    <w:rsid w:val="00A95B3E"/>
    <w:rsid w:val="00A95EE2"/>
    <w:rsid w:val="00A9671C"/>
    <w:rsid w:val="00A969B0"/>
    <w:rsid w:val="00A975A7"/>
    <w:rsid w:val="00A979BF"/>
    <w:rsid w:val="00A97C4E"/>
    <w:rsid w:val="00AA06A5"/>
    <w:rsid w:val="00AA07FC"/>
    <w:rsid w:val="00AA09AA"/>
    <w:rsid w:val="00AA1527"/>
    <w:rsid w:val="00AA1A97"/>
    <w:rsid w:val="00AA2514"/>
    <w:rsid w:val="00AA2827"/>
    <w:rsid w:val="00AA39EF"/>
    <w:rsid w:val="00AA41E8"/>
    <w:rsid w:val="00AA441B"/>
    <w:rsid w:val="00AA45D3"/>
    <w:rsid w:val="00AA4A21"/>
    <w:rsid w:val="00AA4E75"/>
    <w:rsid w:val="00AA53BC"/>
    <w:rsid w:val="00AA791C"/>
    <w:rsid w:val="00AA7922"/>
    <w:rsid w:val="00AB0EFF"/>
    <w:rsid w:val="00AB109A"/>
    <w:rsid w:val="00AB1712"/>
    <w:rsid w:val="00AB1DBC"/>
    <w:rsid w:val="00AB2528"/>
    <w:rsid w:val="00AB2AD3"/>
    <w:rsid w:val="00AB3448"/>
    <w:rsid w:val="00AB353E"/>
    <w:rsid w:val="00AB3B40"/>
    <w:rsid w:val="00AB3B75"/>
    <w:rsid w:val="00AB4372"/>
    <w:rsid w:val="00AB4978"/>
    <w:rsid w:val="00AB4B30"/>
    <w:rsid w:val="00AB573E"/>
    <w:rsid w:val="00AB60F9"/>
    <w:rsid w:val="00AB6A12"/>
    <w:rsid w:val="00AB7C5E"/>
    <w:rsid w:val="00AB7CC2"/>
    <w:rsid w:val="00AC0123"/>
    <w:rsid w:val="00AC0484"/>
    <w:rsid w:val="00AC1457"/>
    <w:rsid w:val="00AC1841"/>
    <w:rsid w:val="00AC26D5"/>
    <w:rsid w:val="00AC2A55"/>
    <w:rsid w:val="00AC30A9"/>
    <w:rsid w:val="00AC322A"/>
    <w:rsid w:val="00AC3929"/>
    <w:rsid w:val="00AC3AA4"/>
    <w:rsid w:val="00AC3F83"/>
    <w:rsid w:val="00AC4983"/>
    <w:rsid w:val="00AC5063"/>
    <w:rsid w:val="00AC5145"/>
    <w:rsid w:val="00AC51B0"/>
    <w:rsid w:val="00AC52ED"/>
    <w:rsid w:val="00AC5747"/>
    <w:rsid w:val="00AC5951"/>
    <w:rsid w:val="00AC633B"/>
    <w:rsid w:val="00AC6551"/>
    <w:rsid w:val="00AC65A9"/>
    <w:rsid w:val="00AC6722"/>
    <w:rsid w:val="00AC7FAC"/>
    <w:rsid w:val="00AD009B"/>
    <w:rsid w:val="00AD08BB"/>
    <w:rsid w:val="00AD0E5E"/>
    <w:rsid w:val="00AD1690"/>
    <w:rsid w:val="00AD1D08"/>
    <w:rsid w:val="00AD1E16"/>
    <w:rsid w:val="00AD209D"/>
    <w:rsid w:val="00AD2F70"/>
    <w:rsid w:val="00AD3620"/>
    <w:rsid w:val="00AD3A35"/>
    <w:rsid w:val="00AD532D"/>
    <w:rsid w:val="00AD533F"/>
    <w:rsid w:val="00AD55A4"/>
    <w:rsid w:val="00AD59C2"/>
    <w:rsid w:val="00AD6FEA"/>
    <w:rsid w:val="00AD75B2"/>
    <w:rsid w:val="00AD7651"/>
    <w:rsid w:val="00AD76F0"/>
    <w:rsid w:val="00AD7FFC"/>
    <w:rsid w:val="00AE0077"/>
    <w:rsid w:val="00AE07CE"/>
    <w:rsid w:val="00AE0907"/>
    <w:rsid w:val="00AE095C"/>
    <w:rsid w:val="00AE0DFE"/>
    <w:rsid w:val="00AE0EE8"/>
    <w:rsid w:val="00AE16F5"/>
    <w:rsid w:val="00AE19ED"/>
    <w:rsid w:val="00AE1C4C"/>
    <w:rsid w:val="00AE2599"/>
    <w:rsid w:val="00AE2FFD"/>
    <w:rsid w:val="00AE30B6"/>
    <w:rsid w:val="00AE3ABC"/>
    <w:rsid w:val="00AE3E48"/>
    <w:rsid w:val="00AE4208"/>
    <w:rsid w:val="00AE461E"/>
    <w:rsid w:val="00AE4957"/>
    <w:rsid w:val="00AE57AE"/>
    <w:rsid w:val="00AE6446"/>
    <w:rsid w:val="00AE74FE"/>
    <w:rsid w:val="00AE7658"/>
    <w:rsid w:val="00AE774A"/>
    <w:rsid w:val="00AE7DF7"/>
    <w:rsid w:val="00AF0453"/>
    <w:rsid w:val="00AF125A"/>
    <w:rsid w:val="00AF12FA"/>
    <w:rsid w:val="00AF1566"/>
    <w:rsid w:val="00AF1CC2"/>
    <w:rsid w:val="00AF2273"/>
    <w:rsid w:val="00AF2ED9"/>
    <w:rsid w:val="00AF3342"/>
    <w:rsid w:val="00AF3CFD"/>
    <w:rsid w:val="00AF409B"/>
    <w:rsid w:val="00AF43FB"/>
    <w:rsid w:val="00AF44B3"/>
    <w:rsid w:val="00AF4D4D"/>
    <w:rsid w:val="00AF5353"/>
    <w:rsid w:val="00AF5447"/>
    <w:rsid w:val="00AF57DE"/>
    <w:rsid w:val="00AF597A"/>
    <w:rsid w:val="00AF5F1F"/>
    <w:rsid w:val="00AF5FAE"/>
    <w:rsid w:val="00AF652E"/>
    <w:rsid w:val="00AF664F"/>
    <w:rsid w:val="00AF731E"/>
    <w:rsid w:val="00AF7433"/>
    <w:rsid w:val="00AF78E6"/>
    <w:rsid w:val="00B00001"/>
    <w:rsid w:val="00B0094D"/>
    <w:rsid w:val="00B012BB"/>
    <w:rsid w:val="00B017A1"/>
    <w:rsid w:val="00B017BE"/>
    <w:rsid w:val="00B01DFA"/>
    <w:rsid w:val="00B023F5"/>
    <w:rsid w:val="00B0272B"/>
    <w:rsid w:val="00B03186"/>
    <w:rsid w:val="00B03339"/>
    <w:rsid w:val="00B0364A"/>
    <w:rsid w:val="00B04B41"/>
    <w:rsid w:val="00B04D06"/>
    <w:rsid w:val="00B059EF"/>
    <w:rsid w:val="00B06B09"/>
    <w:rsid w:val="00B0712A"/>
    <w:rsid w:val="00B072EA"/>
    <w:rsid w:val="00B077F7"/>
    <w:rsid w:val="00B07B11"/>
    <w:rsid w:val="00B10272"/>
    <w:rsid w:val="00B10985"/>
    <w:rsid w:val="00B1136D"/>
    <w:rsid w:val="00B11478"/>
    <w:rsid w:val="00B1179F"/>
    <w:rsid w:val="00B12358"/>
    <w:rsid w:val="00B12400"/>
    <w:rsid w:val="00B12533"/>
    <w:rsid w:val="00B1291B"/>
    <w:rsid w:val="00B12E08"/>
    <w:rsid w:val="00B136CE"/>
    <w:rsid w:val="00B1402E"/>
    <w:rsid w:val="00B1440D"/>
    <w:rsid w:val="00B14EAD"/>
    <w:rsid w:val="00B15F02"/>
    <w:rsid w:val="00B1613F"/>
    <w:rsid w:val="00B16905"/>
    <w:rsid w:val="00B169A8"/>
    <w:rsid w:val="00B16D41"/>
    <w:rsid w:val="00B1733A"/>
    <w:rsid w:val="00B1766E"/>
    <w:rsid w:val="00B17979"/>
    <w:rsid w:val="00B20D41"/>
    <w:rsid w:val="00B21543"/>
    <w:rsid w:val="00B21585"/>
    <w:rsid w:val="00B21986"/>
    <w:rsid w:val="00B222C2"/>
    <w:rsid w:val="00B2244C"/>
    <w:rsid w:val="00B23108"/>
    <w:rsid w:val="00B23867"/>
    <w:rsid w:val="00B23C8C"/>
    <w:rsid w:val="00B23EB7"/>
    <w:rsid w:val="00B242F3"/>
    <w:rsid w:val="00B25027"/>
    <w:rsid w:val="00B25142"/>
    <w:rsid w:val="00B259C7"/>
    <w:rsid w:val="00B260D3"/>
    <w:rsid w:val="00B26E01"/>
    <w:rsid w:val="00B27331"/>
    <w:rsid w:val="00B27872"/>
    <w:rsid w:val="00B301BD"/>
    <w:rsid w:val="00B315CC"/>
    <w:rsid w:val="00B321D2"/>
    <w:rsid w:val="00B32A64"/>
    <w:rsid w:val="00B32A92"/>
    <w:rsid w:val="00B32E8A"/>
    <w:rsid w:val="00B331DE"/>
    <w:rsid w:val="00B336FC"/>
    <w:rsid w:val="00B33D90"/>
    <w:rsid w:val="00B33E80"/>
    <w:rsid w:val="00B34811"/>
    <w:rsid w:val="00B355D4"/>
    <w:rsid w:val="00B35827"/>
    <w:rsid w:val="00B358A8"/>
    <w:rsid w:val="00B359AC"/>
    <w:rsid w:val="00B36354"/>
    <w:rsid w:val="00B37BB1"/>
    <w:rsid w:val="00B405A1"/>
    <w:rsid w:val="00B40778"/>
    <w:rsid w:val="00B40BF2"/>
    <w:rsid w:val="00B41427"/>
    <w:rsid w:val="00B4279F"/>
    <w:rsid w:val="00B42A81"/>
    <w:rsid w:val="00B42B1B"/>
    <w:rsid w:val="00B43642"/>
    <w:rsid w:val="00B43D6C"/>
    <w:rsid w:val="00B440CB"/>
    <w:rsid w:val="00B4469E"/>
    <w:rsid w:val="00B4499B"/>
    <w:rsid w:val="00B44A64"/>
    <w:rsid w:val="00B44E86"/>
    <w:rsid w:val="00B44FD4"/>
    <w:rsid w:val="00B454C0"/>
    <w:rsid w:val="00B461CD"/>
    <w:rsid w:val="00B46249"/>
    <w:rsid w:val="00B46567"/>
    <w:rsid w:val="00B46A86"/>
    <w:rsid w:val="00B47326"/>
    <w:rsid w:val="00B4732A"/>
    <w:rsid w:val="00B47334"/>
    <w:rsid w:val="00B47737"/>
    <w:rsid w:val="00B4778F"/>
    <w:rsid w:val="00B47844"/>
    <w:rsid w:val="00B50279"/>
    <w:rsid w:val="00B50D6F"/>
    <w:rsid w:val="00B5148B"/>
    <w:rsid w:val="00B519F7"/>
    <w:rsid w:val="00B51D12"/>
    <w:rsid w:val="00B51E77"/>
    <w:rsid w:val="00B522CC"/>
    <w:rsid w:val="00B522E8"/>
    <w:rsid w:val="00B52444"/>
    <w:rsid w:val="00B52446"/>
    <w:rsid w:val="00B5270D"/>
    <w:rsid w:val="00B53239"/>
    <w:rsid w:val="00B53634"/>
    <w:rsid w:val="00B5377A"/>
    <w:rsid w:val="00B53D02"/>
    <w:rsid w:val="00B53E8D"/>
    <w:rsid w:val="00B5452F"/>
    <w:rsid w:val="00B5494C"/>
    <w:rsid w:val="00B55B91"/>
    <w:rsid w:val="00B56469"/>
    <w:rsid w:val="00B56CB0"/>
    <w:rsid w:val="00B5708F"/>
    <w:rsid w:val="00B571B3"/>
    <w:rsid w:val="00B57396"/>
    <w:rsid w:val="00B5786E"/>
    <w:rsid w:val="00B57BBC"/>
    <w:rsid w:val="00B57C3F"/>
    <w:rsid w:val="00B57DCE"/>
    <w:rsid w:val="00B60054"/>
    <w:rsid w:val="00B60421"/>
    <w:rsid w:val="00B60E0F"/>
    <w:rsid w:val="00B612EF"/>
    <w:rsid w:val="00B618B7"/>
    <w:rsid w:val="00B61B90"/>
    <w:rsid w:val="00B62447"/>
    <w:rsid w:val="00B624AF"/>
    <w:rsid w:val="00B6312A"/>
    <w:rsid w:val="00B6321D"/>
    <w:rsid w:val="00B63CAB"/>
    <w:rsid w:val="00B63ED1"/>
    <w:rsid w:val="00B63F7A"/>
    <w:rsid w:val="00B645E3"/>
    <w:rsid w:val="00B64943"/>
    <w:rsid w:val="00B649E0"/>
    <w:rsid w:val="00B64EBC"/>
    <w:rsid w:val="00B6540A"/>
    <w:rsid w:val="00B65476"/>
    <w:rsid w:val="00B6556E"/>
    <w:rsid w:val="00B65690"/>
    <w:rsid w:val="00B66E10"/>
    <w:rsid w:val="00B66EF4"/>
    <w:rsid w:val="00B671AC"/>
    <w:rsid w:val="00B672E5"/>
    <w:rsid w:val="00B67B88"/>
    <w:rsid w:val="00B67CAD"/>
    <w:rsid w:val="00B705B1"/>
    <w:rsid w:val="00B7090F"/>
    <w:rsid w:val="00B7163E"/>
    <w:rsid w:val="00B7177A"/>
    <w:rsid w:val="00B71E50"/>
    <w:rsid w:val="00B7288B"/>
    <w:rsid w:val="00B728FC"/>
    <w:rsid w:val="00B734AB"/>
    <w:rsid w:val="00B73710"/>
    <w:rsid w:val="00B74432"/>
    <w:rsid w:val="00B74DBC"/>
    <w:rsid w:val="00B758FB"/>
    <w:rsid w:val="00B75CBD"/>
    <w:rsid w:val="00B76080"/>
    <w:rsid w:val="00B764BD"/>
    <w:rsid w:val="00B80693"/>
    <w:rsid w:val="00B8081F"/>
    <w:rsid w:val="00B80BC5"/>
    <w:rsid w:val="00B80C96"/>
    <w:rsid w:val="00B81084"/>
    <w:rsid w:val="00B81541"/>
    <w:rsid w:val="00B81564"/>
    <w:rsid w:val="00B81672"/>
    <w:rsid w:val="00B81E1D"/>
    <w:rsid w:val="00B82A50"/>
    <w:rsid w:val="00B83886"/>
    <w:rsid w:val="00B840C0"/>
    <w:rsid w:val="00B85E21"/>
    <w:rsid w:val="00B86980"/>
    <w:rsid w:val="00B876A7"/>
    <w:rsid w:val="00B8783D"/>
    <w:rsid w:val="00B87AA9"/>
    <w:rsid w:val="00B90015"/>
    <w:rsid w:val="00B91149"/>
    <w:rsid w:val="00B912E3"/>
    <w:rsid w:val="00B91490"/>
    <w:rsid w:val="00B91629"/>
    <w:rsid w:val="00B917BB"/>
    <w:rsid w:val="00B91996"/>
    <w:rsid w:val="00B91D71"/>
    <w:rsid w:val="00B91E87"/>
    <w:rsid w:val="00B92163"/>
    <w:rsid w:val="00B931E3"/>
    <w:rsid w:val="00B93922"/>
    <w:rsid w:val="00B93A6D"/>
    <w:rsid w:val="00B93F9E"/>
    <w:rsid w:val="00B9516A"/>
    <w:rsid w:val="00B95930"/>
    <w:rsid w:val="00B95A25"/>
    <w:rsid w:val="00B95E89"/>
    <w:rsid w:val="00B95FCB"/>
    <w:rsid w:val="00B960C6"/>
    <w:rsid w:val="00B96A6C"/>
    <w:rsid w:val="00B96C55"/>
    <w:rsid w:val="00B96E18"/>
    <w:rsid w:val="00B97CB9"/>
    <w:rsid w:val="00BA02AB"/>
    <w:rsid w:val="00BA06D6"/>
    <w:rsid w:val="00BA0967"/>
    <w:rsid w:val="00BA1AD5"/>
    <w:rsid w:val="00BA1DB2"/>
    <w:rsid w:val="00BA20FC"/>
    <w:rsid w:val="00BA255B"/>
    <w:rsid w:val="00BA2563"/>
    <w:rsid w:val="00BA2B26"/>
    <w:rsid w:val="00BA2CB4"/>
    <w:rsid w:val="00BA35D8"/>
    <w:rsid w:val="00BA36A8"/>
    <w:rsid w:val="00BA3A54"/>
    <w:rsid w:val="00BA4391"/>
    <w:rsid w:val="00BA4B2D"/>
    <w:rsid w:val="00BA4B78"/>
    <w:rsid w:val="00BA50B4"/>
    <w:rsid w:val="00BA5A55"/>
    <w:rsid w:val="00BA5C29"/>
    <w:rsid w:val="00BA5D13"/>
    <w:rsid w:val="00BA5EB7"/>
    <w:rsid w:val="00BA727A"/>
    <w:rsid w:val="00BA7657"/>
    <w:rsid w:val="00BA792A"/>
    <w:rsid w:val="00BA7BC9"/>
    <w:rsid w:val="00BB01CA"/>
    <w:rsid w:val="00BB025E"/>
    <w:rsid w:val="00BB09B3"/>
    <w:rsid w:val="00BB15DB"/>
    <w:rsid w:val="00BB1727"/>
    <w:rsid w:val="00BB1C0D"/>
    <w:rsid w:val="00BB2EC2"/>
    <w:rsid w:val="00BB3077"/>
    <w:rsid w:val="00BB319A"/>
    <w:rsid w:val="00BB3A5A"/>
    <w:rsid w:val="00BB3B39"/>
    <w:rsid w:val="00BB3DE8"/>
    <w:rsid w:val="00BB4671"/>
    <w:rsid w:val="00BB46CD"/>
    <w:rsid w:val="00BB4958"/>
    <w:rsid w:val="00BB4C93"/>
    <w:rsid w:val="00BB4CD6"/>
    <w:rsid w:val="00BB4D69"/>
    <w:rsid w:val="00BB577D"/>
    <w:rsid w:val="00BB5918"/>
    <w:rsid w:val="00BB5981"/>
    <w:rsid w:val="00BB5CCD"/>
    <w:rsid w:val="00BB5DBD"/>
    <w:rsid w:val="00BB5F0F"/>
    <w:rsid w:val="00BB66B5"/>
    <w:rsid w:val="00BB6C80"/>
    <w:rsid w:val="00BB6F8C"/>
    <w:rsid w:val="00BB7078"/>
    <w:rsid w:val="00BB73C4"/>
    <w:rsid w:val="00BB753F"/>
    <w:rsid w:val="00BB7552"/>
    <w:rsid w:val="00BB76A9"/>
    <w:rsid w:val="00BB7CA8"/>
    <w:rsid w:val="00BC05FC"/>
    <w:rsid w:val="00BC072B"/>
    <w:rsid w:val="00BC083E"/>
    <w:rsid w:val="00BC0F62"/>
    <w:rsid w:val="00BC126D"/>
    <w:rsid w:val="00BC136C"/>
    <w:rsid w:val="00BC17E7"/>
    <w:rsid w:val="00BC18FF"/>
    <w:rsid w:val="00BC1DAA"/>
    <w:rsid w:val="00BC23C9"/>
    <w:rsid w:val="00BC28F3"/>
    <w:rsid w:val="00BC2B3D"/>
    <w:rsid w:val="00BC43DE"/>
    <w:rsid w:val="00BC442A"/>
    <w:rsid w:val="00BC44AF"/>
    <w:rsid w:val="00BC50CB"/>
    <w:rsid w:val="00BC52D8"/>
    <w:rsid w:val="00BC552A"/>
    <w:rsid w:val="00BC6B21"/>
    <w:rsid w:val="00BC6D59"/>
    <w:rsid w:val="00BC6DF3"/>
    <w:rsid w:val="00BC7481"/>
    <w:rsid w:val="00BC7800"/>
    <w:rsid w:val="00BC7A0E"/>
    <w:rsid w:val="00BC7AA8"/>
    <w:rsid w:val="00BC7B2B"/>
    <w:rsid w:val="00BD06A1"/>
    <w:rsid w:val="00BD0EEE"/>
    <w:rsid w:val="00BD0FE3"/>
    <w:rsid w:val="00BD1796"/>
    <w:rsid w:val="00BD1992"/>
    <w:rsid w:val="00BD1C86"/>
    <w:rsid w:val="00BD2059"/>
    <w:rsid w:val="00BD289A"/>
    <w:rsid w:val="00BD2B8B"/>
    <w:rsid w:val="00BD2C04"/>
    <w:rsid w:val="00BD2C5F"/>
    <w:rsid w:val="00BD3E94"/>
    <w:rsid w:val="00BD5F37"/>
    <w:rsid w:val="00BD6802"/>
    <w:rsid w:val="00BD6A61"/>
    <w:rsid w:val="00BD6ECA"/>
    <w:rsid w:val="00BD7107"/>
    <w:rsid w:val="00BD7719"/>
    <w:rsid w:val="00BD7846"/>
    <w:rsid w:val="00BE0012"/>
    <w:rsid w:val="00BE0916"/>
    <w:rsid w:val="00BE0F06"/>
    <w:rsid w:val="00BE13CB"/>
    <w:rsid w:val="00BE144B"/>
    <w:rsid w:val="00BE1C7C"/>
    <w:rsid w:val="00BE2D55"/>
    <w:rsid w:val="00BE2FB5"/>
    <w:rsid w:val="00BE3007"/>
    <w:rsid w:val="00BE3861"/>
    <w:rsid w:val="00BE3ED3"/>
    <w:rsid w:val="00BE44B8"/>
    <w:rsid w:val="00BE4503"/>
    <w:rsid w:val="00BE4A70"/>
    <w:rsid w:val="00BE4B39"/>
    <w:rsid w:val="00BE4D4B"/>
    <w:rsid w:val="00BE5159"/>
    <w:rsid w:val="00BE52DC"/>
    <w:rsid w:val="00BE549A"/>
    <w:rsid w:val="00BE76C8"/>
    <w:rsid w:val="00BE78A7"/>
    <w:rsid w:val="00BE7D53"/>
    <w:rsid w:val="00BE7F71"/>
    <w:rsid w:val="00BF04E3"/>
    <w:rsid w:val="00BF08A8"/>
    <w:rsid w:val="00BF0C07"/>
    <w:rsid w:val="00BF16DE"/>
    <w:rsid w:val="00BF18DA"/>
    <w:rsid w:val="00BF1AFF"/>
    <w:rsid w:val="00BF1F5A"/>
    <w:rsid w:val="00BF3008"/>
    <w:rsid w:val="00BF33FF"/>
    <w:rsid w:val="00BF351A"/>
    <w:rsid w:val="00BF3B4F"/>
    <w:rsid w:val="00BF48D6"/>
    <w:rsid w:val="00BF4D94"/>
    <w:rsid w:val="00BF5654"/>
    <w:rsid w:val="00BF5928"/>
    <w:rsid w:val="00BF5E32"/>
    <w:rsid w:val="00BF6220"/>
    <w:rsid w:val="00BF63F0"/>
    <w:rsid w:val="00BF6A1E"/>
    <w:rsid w:val="00BF7A98"/>
    <w:rsid w:val="00BF7C79"/>
    <w:rsid w:val="00BF7E8B"/>
    <w:rsid w:val="00C00093"/>
    <w:rsid w:val="00C00A6A"/>
    <w:rsid w:val="00C00D2A"/>
    <w:rsid w:val="00C01B28"/>
    <w:rsid w:val="00C01EF0"/>
    <w:rsid w:val="00C02232"/>
    <w:rsid w:val="00C023EB"/>
    <w:rsid w:val="00C02D0B"/>
    <w:rsid w:val="00C02E27"/>
    <w:rsid w:val="00C02F39"/>
    <w:rsid w:val="00C031E1"/>
    <w:rsid w:val="00C036A7"/>
    <w:rsid w:val="00C03BE4"/>
    <w:rsid w:val="00C04037"/>
    <w:rsid w:val="00C04231"/>
    <w:rsid w:val="00C0425A"/>
    <w:rsid w:val="00C0460E"/>
    <w:rsid w:val="00C0476C"/>
    <w:rsid w:val="00C04A71"/>
    <w:rsid w:val="00C04C93"/>
    <w:rsid w:val="00C04CC7"/>
    <w:rsid w:val="00C057D5"/>
    <w:rsid w:val="00C05C4C"/>
    <w:rsid w:val="00C05CE9"/>
    <w:rsid w:val="00C06CA3"/>
    <w:rsid w:val="00C07379"/>
    <w:rsid w:val="00C07711"/>
    <w:rsid w:val="00C07A1A"/>
    <w:rsid w:val="00C07BC0"/>
    <w:rsid w:val="00C07C17"/>
    <w:rsid w:val="00C10752"/>
    <w:rsid w:val="00C10CCA"/>
    <w:rsid w:val="00C1119C"/>
    <w:rsid w:val="00C11232"/>
    <w:rsid w:val="00C11B5C"/>
    <w:rsid w:val="00C11D80"/>
    <w:rsid w:val="00C12E8D"/>
    <w:rsid w:val="00C13D49"/>
    <w:rsid w:val="00C13FA4"/>
    <w:rsid w:val="00C14087"/>
    <w:rsid w:val="00C143C9"/>
    <w:rsid w:val="00C14975"/>
    <w:rsid w:val="00C14B96"/>
    <w:rsid w:val="00C1507F"/>
    <w:rsid w:val="00C153A5"/>
    <w:rsid w:val="00C157B1"/>
    <w:rsid w:val="00C1582D"/>
    <w:rsid w:val="00C16886"/>
    <w:rsid w:val="00C16C35"/>
    <w:rsid w:val="00C16E83"/>
    <w:rsid w:val="00C174ED"/>
    <w:rsid w:val="00C177C0"/>
    <w:rsid w:val="00C20B56"/>
    <w:rsid w:val="00C218A6"/>
    <w:rsid w:val="00C219AC"/>
    <w:rsid w:val="00C219FD"/>
    <w:rsid w:val="00C22003"/>
    <w:rsid w:val="00C220D0"/>
    <w:rsid w:val="00C230A7"/>
    <w:rsid w:val="00C23A02"/>
    <w:rsid w:val="00C2422B"/>
    <w:rsid w:val="00C24266"/>
    <w:rsid w:val="00C24273"/>
    <w:rsid w:val="00C24901"/>
    <w:rsid w:val="00C25BBD"/>
    <w:rsid w:val="00C2606C"/>
    <w:rsid w:val="00C262A8"/>
    <w:rsid w:val="00C26C67"/>
    <w:rsid w:val="00C26E2E"/>
    <w:rsid w:val="00C27DD2"/>
    <w:rsid w:val="00C30658"/>
    <w:rsid w:val="00C31E37"/>
    <w:rsid w:val="00C31FEF"/>
    <w:rsid w:val="00C3214A"/>
    <w:rsid w:val="00C32A31"/>
    <w:rsid w:val="00C3347F"/>
    <w:rsid w:val="00C33E3A"/>
    <w:rsid w:val="00C34085"/>
    <w:rsid w:val="00C3439B"/>
    <w:rsid w:val="00C345E5"/>
    <w:rsid w:val="00C348C2"/>
    <w:rsid w:val="00C34CFF"/>
    <w:rsid w:val="00C34D01"/>
    <w:rsid w:val="00C3539F"/>
    <w:rsid w:val="00C361D3"/>
    <w:rsid w:val="00C364E2"/>
    <w:rsid w:val="00C36588"/>
    <w:rsid w:val="00C378DB"/>
    <w:rsid w:val="00C40B50"/>
    <w:rsid w:val="00C4168D"/>
    <w:rsid w:val="00C41954"/>
    <w:rsid w:val="00C41EDA"/>
    <w:rsid w:val="00C42DCB"/>
    <w:rsid w:val="00C42EBB"/>
    <w:rsid w:val="00C42F29"/>
    <w:rsid w:val="00C43272"/>
    <w:rsid w:val="00C43389"/>
    <w:rsid w:val="00C4364F"/>
    <w:rsid w:val="00C437DF"/>
    <w:rsid w:val="00C43B8A"/>
    <w:rsid w:val="00C43E81"/>
    <w:rsid w:val="00C4407E"/>
    <w:rsid w:val="00C44DF5"/>
    <w:rsid w:val="00C44E0B"/>
    <w:rsid w:val="00C44F43"/>
    <w:rsid w:val="00C456CD"/>
    <w:rsid w:val="00C458C3"/>
    <w:rsid w:val="00C45A70"/>
    <w:rsid w:val="00C45C86"/>
    <w:rsid w:val="00C45CDC"/>
    <w:rsid w:val="00C46389"/>
    <w:rsid w:val="00C46C33"/>
    <w:rsid w:val="00C46E34"/>
    <w:rsid w:val="00C470CA"/>
    <w:rsid w:val="00C473FC"/>
    <w:rsid w:val="00C474D0"/>
    <w:rsid w:val="00C476B0"/>
    <w:rsid w:val="00C477BB"/>
    <w:rsid w:val="00C4785C"/>
    <w:rsid w:val="00C478CA"/>
    <w:rsid w:val="00C47EDF"/>
    <w:rsid w:val="00C50711"/>
    <w:rsid w:val="00C5082D"/>
    <w:rsid w:val="00C514F3"/>
    <w:rsid w:val="00C519A9"/>
    <w:rsid w:val="00C51A16"/>
    <w:rsid w:val="00C52F50"/>
    <w:rsid w:val="00C53DBC"/>
    <w:rsid w:val="00C5435D"/>
    <w:rsid w:val="00C54CFB"/>
    <w:rsid w:val="00C54FA9"/>
    <w:rsid w:val="00C55539"/>
    <w:rsid w:val="00C558F0"/>
    <w:rsid w:val="00C55B03"/>
    <w:rsid w:val="00C55D9E"/>
    <w:rsid w:val="00C56628"/>
    <w:rsid w:val="00C56C00"/>
    <w:rsid w:val="00C57434"/>
    <w:rsid w:val="00C57968"/>
    <w:rsid w:val="00C57FA0"/>
    <w:rsid w:val="00C6006F"/>
    <w:rsid w:val="00C604A8"/>
    <w:rsid w:val="00C605D0"/>
    <w:rsid w:val="00C60E8D"/>
    <w:rsid w:val="00C60EB1"/>
    <w:rsid w:val="00C61BEE"/>
    <w:rsid w:val="00C620E8"/>
    <w:rsid w:val="00C629F3"/>
    <w:rsid w:val="00C62C05"/>
    <w:rsid w:val="00C62C37"/>
    <w:rsid w:val="00C635B6"/>
    <w:rsid w:val="00C637DD"/>
    <w:rsid w:val="00C6381F"/>
    <w:rsid w:val="00C650B4"/>
    <w:rsid w:val="00C65932"/>
    <w:rsid w:val="00C65D21"/>
    <w:rsid w:val="00C66B92"/>
    <w:rsid w:val="00C67262"/>
    <w:rsid w:val="00C704E3"/>
    <w:rsid w:val="00C705E8"/>
    <w:rsid w:val="00C70721"/>
    <w:rsid w:val="00C70CB4"/>
    <w:rsid w:val="00C71CEE"/>
    <w:rsid w:val="00C71F32"/>
    <w:rsid w:val="00C72F40"/>
    <w:rsid w:val="00C731AE"/>
    <w:rsid w:val="00C7320E"/>
    <w:rsid w:val="00C736AE"/>
    <w:rsid w:val="00C7375B"/>
    <w:rsid w:val="00C7454C"/>
    <w:rsid w:val="00C74656"/>
    <w:rsid w:val="00C747AF"/>
    <w:rsid w:val="00C748DF"/>
    <w:rsid w:val="00C75032"/>
    <w:rsid w:val="00C753EF"/>
    <w:rsid w:val="00C7565A"/>
    <w:rsid w:val="00C75B99"/>
    <w:rsid w:val="00C75CB0"/>
    <w:rsid w:val="00C76285"/>
    <w:rsid w:val="00C76AF4"/>
    <w:rsid w:val="00C76B7E"/>
    <w:rsid w:val="00C76C27"/>
    <w:rsid w:val="00C772A5"/>
    <w:rsid w:val="00C77822"/>
    <w:rsid w:val="00C80232"/>
    <w:rsid w:val="00C803D9"/>
    <w:rsid w:val="00C80686"/>
    <w:rsid w:val="00C80A44"/>
    <w:rsid w:val="00C80D08"/>
    <w:rsid w:val="00C80FFF"/>
    <w:rsid w:val="00C8129E"/>
    <w:rsid w:val="00C81813"/>
    <w:rsid w:val="00C81878"/>
    <w:rsid w:val="00C82152"/>
    <w:rsid w:val="00C821C9"/>
    <w:rsid w:val="00C8249D"/>
    <w:rsid w:val="00C83776"/>
    <w:rsid w:val="00C83B5E"/>
    <w:rsid w:val="00C83BE3"/>
    <w:rsid w:val="00C83FA4"/>
    <w:rsid w:val="00C841C6"/>
    <w:rsid w:val="00C845D8"/>
    <w:rsid w:val="00C846B1"/>
    <w:rsid w:val="00C84AC4"/>
    <w:rsid w:val="00C8502F"/>
    <w:rsid w:val="00C8531A"/>
    <w:rsid w:val="00C85A63"/>
    <w:rsid w:val="00C85B3E"/>
    <w:rsid w:val="00C861B8"/>
    <w:rsid w:val="00C8638C"/>
    <w:rsid w:val="00C8651D"/>
    <w:rsid w:val="00C86FE2"/>
    <w:rsid w:val="00C87C9C"/>
    <w:rsid w:val="00C87E04"/>
    <w:rsid w:val="00C90567"/>
    <w:rsid w:val="00C90587"/>
    <w:rsid w:val="00C906F9"/>
    <w:rsid w:val="00C9081F"/>
    <w:rsid w:val="00C90A0D"/>
    <w:rsid w:val="00C90C1B"/>
    <w:rsid w:val="00C90E31"/>
    <w:rsid w:val="00C9126D"/>
    <w:rsid w:val="00C91424"/>
    <w:rsid w:val="00C91E95"/>
    <w:rsid w:val="00C91F6F"/>
    <w:rsid w:val="00C920F9"/>
    <w:rsid w:val="00C92F0C"/>
    <w:rsid w:val="00C93130"/>
    <w:rsid w:val="00C932FC"/>
    <w:rsid w:val="00C9333A"/>
    <w:rsid w:val="00C934F6"/>
    <w:rsid w:val="00C93B19"/>
    <w:rsid w:val="00C94797"/>
    <w:rsid w:val="00C94AB4"/>
    <w:rsid w:val="00C95447"/>
    <w:rsid w:val="00C95B65"/>
    <w:rsid w:val="00C95D0A"/>
    <w:rsid w:val="00C9661F"/>
    <w:rsid w:val="00C96CF9"/>
    <w:rsid w:val="00C97156"/>
    <w:rsid w:val="00CA001C"/>
    <w:rsid w:val="00CA07CB"/>
    <w:rsid w:val="00CA084C"/>
    <w:rsid w:val="00CA0F53"/>
    <w:rsid w:val="00CA15A7"/>
    <w:rsid w:val="00CA213A"/>
    <w:rsid w:val="00CA23D3"/>
    <w:rsid w:val="00CA2624"/>
    <w:rsid w:val="00CA294A"/>
    <w:rsid w:val="00CA2EA9"/>
    <w:rsid w:val="00CA3D8E"/>
    <w:rsid w:val="00CA3E80"/>
    <w:rsid w:val="00CA41B6"/>
    <w:rsid w:val="00CA42F2"/>
    <w:rsid w:val="00CA51B2"/>
    <w:rsid w:val="00CA5336"/>
    <w:rsid w:val="00CA62CA"/>
    <w:rsid w:val="00CA65A2"/>
    <w:rsid w:val="00CA6E99"/>
    <w:rsid w:val="00CA6EB5"/>
    <w:rsid w:val="00CA6F1D"/>
    <w:rsid w:val="00CA76B1"/>
    <w:rsid w:val="00CA7DB9"/>
    <w:rsid w:val="00CB0CCB"/>
    <w:rsid w:val="00CB0FA5"/>
    <w:rsid w:val="00CB11A3"/>
    <w:rsid w:val="00CB1656"/>
    <w:rsid w:val="00CB1FFB"/>
    <w:rsid w:val="00CB2202"/>
    <w:rsid w:val="00CB2750"/>
    <w:rsid w:val="00CB2910"/>
    <w:rsid w:val="00CB2B70"/>
    <w:rsid w:val="00CB37D7"/>
    <w:rsid w:val="00CB3860"/>
    <w:rsid w:val="00CB3E79"/>
    <w:rsid w:val="00CB41D8"/>
    <w:rsid w:val="00CB4867"/>
    <w:rsid w:val="00CB50A4"/>
    <w:rsid w:val="00CB5684"/>
    <w:rsid w:val="00CB5688"/>
    <w:rsid w:val="00CB5845"/>
    <w:rsid w:val="00CB5AF4"/>
    <w:rsid w:val="00CB5C96"/>
    <w:rsid w:val="00CB63F2"/>
    <w:rsid w:val="00CB6FFF"/>
    <w:rsid w:val="00CB707B"/>
    <w:rsid w:val="00CB7093"/>
    <w:rsid w:val="00CB7427"/>
    <w:rsid w:val="00CB7451"/>
    <w:rsid w:val="00CB7601"/>
    <w:rsid w:val="00CB767D"/>
    <w:rsid w:val="00CB768A"/>
    <w:rsid w:val="00CB7D67"/>
    <w:rsid w:val="00CB7F90"/>
    <w:rsid w:val="00CC0586"/>
    <w:rsid w:val="00CC08D6"/>
    <w:rsid w:val="00CC176E"/>
    <w:rsid w:val="00CC1DA6"/>
    <w:rsid w:val="00CC25A2"/>
    <w:rsid w:val="00CC2664"/>
    <w:rsid w:val="00CC2F44"/>
    <w:rsid w:val="00CC3759"/>
    <w:rsid w:val="00CC382D"/>
    <w:rsid w:val="00CC40F9"/>
    <w:rsid w:val="00CC4543"/>
    <w:rsid w:val="00CC4B36"/>
    <w:rsid w:val="00CC5C04"/>
    <w:rsid w:val="00CC6D9F"/>
    <w:rsid w:val="00CC7035"/>
    <w:rsid w:val="00CC7804"/>
    <w:rsid w:val="00CC7A01"/>
    <w:rsid w:val="00CC7A70"/>
    <w:rsid w:val="00CC7F93"/>
    <w:rsid w:val="00CD0568"/>
    <w:rsid w:val="00CD1AB0"/>
    <w:rsid w:val="00CD2195"/>
    <w:rsid w:val="00CD2C71"/>
    <w:rsid w:val="00CD2C91"/>
    <w:rsid w:val="00CD3440"/>
    <w:rsid w:val="00CD3763"/>
    <w:rsid w:val="00CD3A13"/>
    <w:rsid w:val="00CD3FD7"/>
    <w:rsid w:val="00CD44F6"/>
    <w:rsid w:val="00CD458B"/>
    <w:rsid w:val="00CD476E"/>
    <w:rsid w:val="00CD4FE2"/>
    <w:rsid w:val="00CD5122"/>
    <w:rsid w:val="00CD52E6"/>
    <w:rsid w:val="00CD55E5"/>
    <w:rsid w:val="00CD5826"/>
    <w:rsid w:val="00CD6103"/>
    <w:rsid w:val="00CD6950"/>
    <w:rsid w:val="00CD7818"/>
    <w:rsid w:val="00CE009D"/>
    <w:rsid w:val="00CE03B3"/>
    <w:rsid w:val="00CE07EC"/>
    <w:rsid w:val="00CE0AB9"/>
    <w:rsid w:val="00CE124D"/>
    <w:rsid w:val="00CE166B"/>
    <w:rsid w:val="00CE17A6"/>
    <w:rsid w:val="00CE1923"/>
    <w:rsid w:val="00CE1F2D"/>
    <w:rsid w:val="00CE2317"/>
    <w:rsid w:val="00CE27A3"/>
    <w:rsid w:val="00CE2B91"/>
    <w:rsid w:val="00CE33D1"/>
    <w:rsid w:val="00CE418E"/>
    <w:rsid w:val="00CE4414"/>
    <w:rsid w:val="00CE4678"/>
    <w:rsid w:val="00CE499C"/>
    <w:rsid w:val="00CE4CCB"/>
    <w:rsid w:val="00CE4D3F"/>
    <w:rsid w:val="00CE555D"/>
    <w:rsid w:val="00CE610F"/>
    <w:rsid w:val="00CE6377"/>
    <w:rsid w:val="00CE6CE3"/>
    <w:rsid w:val="00CE74EE"/>
    <w:rsid w:val="00CE75FE"/>
    <w:rsid w:val="00CE7C70"/>
    <w:rsid w:val="00CF05A1"/>
    <w:rsid w:val="00CF0837"/>
    <w:rsid w:val="00CF1A29"/>
    <w:rsid w:val="00CF1ABE"/>
    <w:rsid w:val="00CF1CFA"/>
    <w:rsid w:val="00CF25E1"/>
    <w:rsid w:val="00CF33A9"/>
    <w:rsid w:val="00CF3E1B"/>
    <w:rsid w:val="00CF4BA8"/>
    <w:rsid w:val="00CF539B"/>
    <w:rsid w:val="00CF5544"/>
    <w:rsid w:val="00CF5B28"/>
    <w:rsid w:val="00CF6174"/>
    <w:rsid w:val="00CF713D"/>
    <w:rsid w:val="00CF7530"/>
    <w:rsid w:val="00CF781B"/>
    <w:rsid w:val="00D00077"/>
    <w:rsid w:val="00D0009F"/>
    <w:rsid w:val="00D00103"/>
    <w:rsid w:val="00D00C0F"/>
    <w:rsid w:val="00D01214"/>
    <w:rsid w:val="00D014FE"/>
    <w:rsid w:val="00D016A8"/>
    <w:rsid w:val="00D029AE"/>
    <w:rsid w:val="00D03AE4"/>
    <w:rsid w:val="00D042AC"/>
    <w:rsid w:val="00D04D0F"/>
    <w:rsid w:val="00D05306"/>
    <w:rsid w:val="00D0567D"/>
    <w:rsid w:val="00D06029"/>
    <w:rsid w:val="00D06818"/>
    <w:rsid w:val="00D077AE"/>
    <w:rsid w:val="00D10184"/>
    <w:rsid w:val="00D1095A"/>
    <w:rsid w:val="00D10FA9"/>
    <w:rsid w:val="00D1140B"/>
    <w:rsid w:val="00D11E5D"/>
    <w:rsid w:val="00D11FDB"/>
    <w:rsid w:val="00D12316"/>
    <w:rsid w:val="00D1246F"/>
    <w:rsid w:val="00D12668"/>
    <w:rsid w:val="00D12725"/>
    <w:rsid w:val="00D134C5"/>
    <w:rsid w:val="00D14259"/>
    <w:rsid w:val="00D142E1"/>
    <w:rsid w:val="00D151EF"/>
    <w:rsid w:val="00D15DC8"/>
    <w:rsid w:val="00D1668F"/>
    <w:rsid w:val="00D16B91"/>
    <w:rsid w:val="00D17338"/>
    <w:rsid w:val="00D17D14"/>
    <w:rsid w:val="00D2027B"/>
    <w:rsid w:val="00D20403"/>
    <w:rsid w:val="00D20600"/>
    <w:rsid w:val="00D209BC"/>
    <w:rsid w:val="00D20C2E"/>
    <w:rsid w:val="00D2102A"/>
    <w:rsid w:val="00D21751"/>
    <w:rsid w:val="00D22922"/>
    <w:rsid w:val="00D22D1E"/>
    <w:rsid w:val="00D22F9D"/>
    <w:rsid w:val="00D23612"/>
    <w:rsid w:val="00D23B1A"/>
    <w:rsid w:val="00D24146"/>
    <w:rsid w:val="00D24165"/>
    <w:rsid w:val="00D241FB"/>
    <w:rsid w:val="00D24684"/>
    <w:rsid w:val="00D2618A"/>
    <w:rsid w:val="00D264F4"/>
    <w:rsid w:val="00D267F1"/>
    <w:rsid w:val="00D26918"/>
    <w:rsid w:val="00D269B8"/>
    <w:rsid w:val="00D26E09"/>
    <w:rsid w:val="00D271D2"/>
    <w:rsid w:val="00D279B7"/>
    <w:rsid w:val="00D27B11"/>
    <w:rsid w:val="00D27BA3"/>
    <w:rsid w:val="00D27F6E"/>
    <w:rsid w:val="00D306C2"/>
    <w:rsid w:val="00D31185"/>
    <w:rsid w:val="00D3119A"/>
    <w:rsid w:val="00D311F4"/>
    <w:rsid w:val="00D312B5"/>
    <w:rsid w:val="00D31343"/>
    <w:rsid w:val="00D313D2"/>
    <w:rsid w:val="00D31665"/>
    <w:rsid w:val="00D31C37"/>
    <w:rsid w:val="00D324BF"/>
    <w:rsid w:val="00D32558"/>
    <w:rsid w:val="00D32901"/>
    <w:rsid w:val="00D3309F"/>
    <w:rsid w:val="00D344D6"/>
    <w:rsid w:val="00D34601"/>
    <w:rsid w:val="00D348FE"/>
    <w:rsid w:val="00D34947"/>
    <w:rsid w:val="00D34B35"/>
    <w:rsid w:val="00D359D8"/>
    <w:rsid w:val="00D35B5C"/>
    <w:rsid w:val="00D3626E"/>
    <w:rsid w:val="00D362B2"/>
    <w:rsid w:val="00D367D2"/>
    <w:rsid w:val="00D36F19"/>
    <w:rsid w:val="00D370DF"/>
    <w:rsid w:val="00D40A61"/>
    <w:rsid w:val="00D41461"/>
    <w:rsid w:val="00D4163B"/>
    <w:rsid w:val="00D419DB"/>
    <w:rsid w:val="00D422E7"/>
    <w:rsid w:val="00D423EE"/>
    <w:rsid w:val="00D424E6"/>
    <w:rsid w:val="00D42629"/>
    <w:rsid w:val="00D4466B"/>
    <w:rsid w:val="00D45180"/>
    <w:rsid w:val="00D453CA"/>
    <w:rsid w:val="00D45975"/>
    <w:rsid w:val="00D464A1"/>
    <w:rsid w:val="00D46FCA"/>
    <w:rsid w:val="00D47310"/>
    <w:rsid w:val="00D47717"/>
    <w:rsid w:val="00D47D3C"/>
    <w:rsid w:val="00D507A9"/>
    <w:rsid w:val="00D50FEE"/>
    <w:rsid w:val="00D510C8"/>
    <w:rsid w:val="00D511E0"/>
    <w:rsid w:val="00D51352"/>
    <w:rsid w:val="00D519C0"/>
    <w:rsid w:val="00D51A2B"/>
    <w:rsid w:val="00D51B94"/>
    <w:rsid w:val="00D527CF"/>
    <w:rsid w:val="00D5280E"/>
    <w:rsid w:val="00D52CF8"/>
    <w:rsid w:val="00D530E9"/>
    <w:rsid w:val="00D5322E"/>
    <w:rsid w:val="00D53618"/>
    <w:rsid w:val="00D5389C"/>
    <w:rsid w:val="00D540B2"/>
    <w:rsid w:val="00D54C64"/>
    <w:rsid w:val="00D54D8B"/>
    <w:rsid w:val="00D54EBC"/>
    <w:rsid w:val="00D550FE"/>
    <w:rsid w:val="00D553D9"/>
    <w:rsid w:val="00D554F2"/>
    <w:rsid w:val="00D55C0A"/>
    <w:rsid w:val="00D55F26"/>
    <w:rsid w:val="00D55F65"/>
    <w:rsid w:val="00D55FE3"/>
    <w:rsid w:val="00D56FA9"/>
    <w:rsid w:val="00D572BE"/>
    <w:rsid w:val="00D57388"/>
    <w:rsid w:val="00D57E5F"/>
    <w:rsid w:val="00D60AC5"/>
    <w:rsid w:val="00D60D5F"/>
    <w:rsid w:val="00D61ED3"/>
    <w:rsid w:val="00D62834"/>
    <w:rsid w:val="00D63F1B"/>
    <w:rsid w:val="00D63FA1"/>
    <w:rsid w:val="00D64042"/>
    <w:rsid w:val="00D65359"/>
    <w:rsid w:val="00D65C1B"/>
    <w:rsid w:val="00D65DC6"/>
    <w:rsid w:val="00D668AF"/>
    <w:rsid w:val="00D67067"/>
    <w:rsid w:val="00D6763E"/>
    <w:rsid w:val="00D67AB7"/>
    <w:rsid w:val="00D70586"/>
    <w:rsid w:val="00D70607"/>
    <w:rsid w:val="00D70953"/>
    <w:rsid w:val="00D71348"/>
    <w:rsid w:val="00D71422"/>
    <w:rsid w:val="00D71A01"/>
    <w:rsid w:val="00D721B8"/>
    <w:rsid w:val="00D72A6B"/>
    <w:rsid w:val="00D72BBD"/>
    <w:rsid w:val="00D72E1E"/>
    <w:rsid w:val="00D73455"/>
    <w:rsid w:val="00D73533"/>
    <w:rsid w:val="00D736CA"/>
    <w:rsid w:val="00D73C21"/>
    <w:rsid w:val="00D73CB3"/>
    <w:rsid w:val="00D73D0A"/>
    <w:rsid w:val="00D73D34"/>
    <w:rsid w:val="00D73F2F"/>
    <w:rsid w:val="00D749D1"/>
    <w:rsid w:val="00D75852"/>
    <w:rsid w:val="00D75C4A"/>
    <w:rsid w:val="00D76A2B"/>
    <w:rsid w:val="00D76E32"/>
    <w:rsid w:val="00D770D5"/>
    <w:rsid w:val="00D7763E"/>
    <w:rsid w:val="00D8054D"/>
    <w:rsid w:val="00D80C94"/>
    <w:rsid w:val="00D80CB8"/>
    <w:rsid w:val="00D80EFE"/>
    <w:rsid w:val="00D8101C"/>
    <w:rsid w:val="00D81611"/>
    <w:rsid w:val="00D818B6"/>
    <w:rsid w:val="00D81AD2"/>
    <w:rsid w:val="00D81D9A"/>
    <w:rsid w:val="00D822B2"/>
    <w:rsid w:val="00D82EF0"/>
    <w:rsid w:val="00D832A3"/>
    <w:rsid w:val="00D83851"/>
    <w:rsid w:val="00D83C58"/>
    <w:rsid w:val="00D83EE4"/>
    <w:rsid w:val="00D84058"/>
    <w:rsid w:val="00D84373"/>
    <w:rsid w:val="00D84801"/>
    <w:rsid w:val="00D849D3"/>
    <w:rsid w:val="00D849D6"/>
    <w:rsid w:val="00D85646"/>
    <w:rsid w:val="00D858BE"/>
    <w:rsid w:val="00D859BB"/>
    <w:rsid w:val="00D85E26"/>
    <w:rsid w:val="00D862E0"/>
    <w:rsid w:val="00D86528"/>
    <w:rsid w:val="00D870CD"/>
    <w:rsid w:val="00D875B0"/>
    <w:rsid w:val="00D878CD"/>
    <w:rsid w:val="00D87A55"/>
    <w:rsid w:val="00D87CED"/>
    <w:rsid w:val="00D907C3"/>
    <w:rsid w:val="00D90BCD"/>
    <w:rsid w:val="00D90C4D"/>
    <w:rsid w:val="00D90E57"/>
    <w:rsid w:val="00D910A2"/>
    <w:rsid w:val="00D911A9"/>
    <w:rsid w:val="00D912D2"/>
    <w:rsid w:val="00D9185D"/>
    <w:rsid w:val="00D91A91"/>
    <w:rsid w:val="00D91EA5"/>
    <w:rsid w:val="00D91F60"/>
    <w:rsid w:val="00D92445"/>
    <w:rsid w:val="00D92988"/>
    <w:rsid w:val="00D92C95"/>
    <w:rsid w:val="00D93CBF"/>
    <w:rsid w:val="00D93D14"/>
    <w:rsid w:val="00D9416D"/>
    <w:rsid w:val="00D94809"/>
    <w:rsid w:val="00D9484D"/>
    <w:rsid w:val="00D94A22"/>
    <w:rsid w:val="00D94D95"/>
    <w:rsid w:val="00D94FC6"/>
    <w:rsid w:val="00D95B42"/>
    <w:rsid w:val="00D95BBE"/>
    <w:rsid w:val="00D96768"/>
    <w:rsid w:val="00D96802"/>
    <w:rsid w:val="00D96D85"/>
    <w:rsid w:val="00D97005"/>
    <w:rsid w:val="00D97136"/>
    <w:rsid w:val="00D9759A"/>
    <w:rsid w:val="00D975E2"/>
    <w:rsid w:val="00D979FD"/>
    <w:rsid w:val="00DA004E"/>
    <w:rsid w:val="00DA06D8"/>
    <w:rsid w:val="00DA2C3A"/>
    <w:rsid w:val="00DA2D34"/>
    <w:rsid w:val="00DA359E"/>
    <w:rsid w:val="00DA3A7E"/>
    <w:rsid w:val="00DA3EA4"/>
    <w:rsid w:val="00DA4B3D"/>
    <w:rsid w:val="00DA4BC2"/>
    <w:rsid w:val="00DA50DD"/>
    <w:rsid w:val="00DA5945"/>
    <w:rsid w:val="00DA5D2B"/>
    <w:rsid w:val="00DA6B60"/>
    <w:rsid w:val="00DA6D5D"/>
    <w:rsid w:val="00DA7031"/>
    <w:rsid w:val="00DA7994"/>
    <w:rsid w:val="00DA7C7C"/>
    <w:rsid w:val="00DB11BA"/>
    <w:rsid w:val="00DB12F5"/>
    <w:rsid w:val="00DB1782"/>
    <w:rsid w:val="00DB1A24"/>
    <w:rsid w:val="00DB1B95"/>
    <w:rsid w:val="00DB1D15"/>
    <w:rsid w:val="00DB1DD4"/>
    <w:rsid w:val="00DB3E30"/>
    <w:rsid w:val="00DB3EEE"/>
    <w:rsid w:val="00DB40E3"/>
    <w:rsid w:val="00DB41B8"/>
    <w:rsid w:val="00DB4422"/>
    <w:rsid w:val="00DB46BD"/>
    <w:rsid w:val="00DB482A"/>
    <w:rsid w:val="00DB50FE"/>
    <w:rsid w:val="00DB5214"/>
    <w:rsid w:val="00DB5291"/>
    <w:rsid w:val="00DB52C2"/>
    <w:rsid w:val="00DB6DC8"/>
    <w:rsid w:val="00DB7072"/>
    <w:rsid w:val="00DB70E4"/>
    <w:rsid w:val="00DB7765"/>
    <w:rsid w:val="00DC0444"/>
    <w:rsid w:val="00DC0520"/>
    <w:rsid w:val="00DC0551"/>
    <w:rsid w:val="00DC065E"/>
    <w:rsid w:val="00DC0708"/>
    <w:rsid w:val="00DC08E4"/>
    <w:rsid w:val="00DC0BCF"/>
    <w:rsid w:val="00DC1170"/>
    <w:rsid w:val="00DC1203"/>
    <w:rsid w:val="00DC1840"/>
    <w:rsid w:val="00DC1881"/>
    <w:rsid w:val="00DC2216"/>
    <w:rsid w:val="00DC23DC"/>
    <w:rsid w:val="00DC2FF4"/>
    <w:rsid w:val="00DC319C"/>
    <w:rsid w:val="00DC3BE3"/>
    <w:rsid w:val="00DC3D45"/>
    <w:rsid w:val="00DC3F0C"/>
    <w:rsid w:val="00DC4B6F"/>
    <w:rsid w:val="00DC5067"/>
    <w:rsid w:val="00DC5374"/>
    <w:rsid w:val="00DC53C9"/>
    <w:rsid w:val="00DC549F"/>
    <w:rsid w:val="00DC5926"/>
    <w:rsid w:val="00DC5C69"/>
    <w:rsid w:val="00DC5EB4"/>
    <w:rsid w:val="00DC6355"/>
    <w:rsid w:val="00DC6C61"/>
    <w:rsid w:val="00DC7524"/>
    <w:rsid w:val="00DC770E"/>
    <w:rsid w:val="00DD0142"/>
    <w:rsid w:val="00DD0385"/>
    <w:rsid w:val="00DD1966"/>
    <w:rsid w:val="00DD19DF"/>
    <w:rsid w:val="00DD1B6B"/>
    <w:rsid w:val="00DD239F"/>
    <w:rsid w:val="00DD24E8"/>
    <w:rsid w:val="00DD2581"/>
    <w:rsid w:val="00DD2CE3"/>
    <w:rsid w:val="00DD3492"/>
    <w:rsid w:val="00DD3641"/>
    <w:rsid w:val="00DD3CF3"/>
    <w:rsid w:val="00DD3E92"/>
    <w:rsid w:val="00DD439D"/>
    <w:rsid w:val="00DD45D9"/>
    <w:rsid w:val="00DD4AE6"/>
    <w:rsid w:val="00DD5052"/>
    <w:rsid w:val="00DD5ADB"/>
    <w:rsid w:val="00DD5BB6"/>
    <w:rsid w:val="00DD5D45"/>
    <w:rsid w:val="00DD62AE"/>
    <w:rsid w:val="00DD6471"/>
    <w:rsid w:val="00DD75E3"/>
    <w:rsid w:val="00DD7FF5"/>
    <w:rsid w:val="00DE04D6"/>
    <w:rsid w:val="00DE0691"/>
    <w:rsid w:val="00DE0D5B"/>
    <w:rsid w:val="00DE1160"/>
    <w:rsid w:val="00DE1C3A"/>
    <w:rsid w:val="00DE2197"/>
    <w:rsid w:val="00DE2404"/>
    <w:rsid w:val="00DE2488"/>
    <w:rsid w:val="00DE2906"/>
    <w:rsid w:val="00DE29F0"/>
    <w:rsid w:val="00DE3027"/>
    <w:rsid w:val="00DE33B2"/>
    <w:rsid w:val="00DE3E02"/>
    <w:rsid w:val="00DE41B5"/>
    <w:rsid w:val="00DE43A9"/>
    <w:rsid w:val="00DE43D2"/>
    <w:rsid w:val="00DE4765"/>
    <w:rsid w:val="00DE4A24"/>
    <w:rsid w:val="00DE4B78"/>
    <w:rsid w:val="00DE52BE"/>
    <w:rsid w:val="00DE623A"/>
    <w:rsid w:val="00DE6541"/>
    <w:rsid w:val="00DE6941"/>
    <w:rsid w:val="00DE7114"/>
    <w:rsid w:val="00DE755E"/>
    <w:rsid w:val="00DE76DA"/>
    <w:rsid w:val="00DE7AFD"/>
    <w:rsid w:val="00DE7E7F"/>
    <w:rsid w:val="00DF0095"/>
    <w:rsid w:val="00DF074E"/>
    <w:rsid w:val="00DF1964"/>
    <w:rsid w:val="00DF21F7"/>
    <w:rsid w:val="00DF2935"/>
    <w:rsid w:val="00DF2AED"/>
    <w:rsid w:val="00DF2C40"/>
    <w:rsid w:val="00DF2D23"/>
    <w:rsid w:val="00DF3516"/>
    <w:rsid w:val="00DF4253"/>
    <w:rsid w:val="00DF578D"/>
    <w:rsid w:val="00DF579A"/>
    <w:rsid w:val="00DF5FC5"/>
    <w:rsid w:val="00DF6277"/>
    <w:rsid w:val="00DF688B"/>
    <w:rsid w:val="00DF6B4E"/>
    <w:rsid w:val="00DF6E71"/>
    <w:rsid w:val="00DF74E7"/>
    <w:rsid w:val="00DF7A1C"/>
    <w:rsid w:val="00DF7CA0"/>
    <w:rsid w:val="00DF7CAD"/>
    <w:rsid w:val="00E0026F"/>
    <w:rsid w:val="00E007FD"/>
    <w:rsid w:val="00E0116F"/>
    <w:rsid w:val="00E018BA"/>
    <w:rsid w:val="00E01C7B"/>
    <w:rsid w:val="00E02EEF"/>
    <w:rsid w:val="00E03CEA"/>
    <w:rsid w:val="00E03DE5"/>
    <w:rsid w:val="00E03E5B"/>
    <w:rsid w:val="00E03F3C"/>
    <w:rsid w:val="00E04384"/>
    <w:rsid w:val="00E043B4"/>
    <w:rsid w:val="00E04733"/>
    <w:rsid w:val="00E04CD0"/>
    <w:rsid w:val="00E04E7C"/>
    <w:rsid w:val="00E052B1"/>
    <w:rsid w:val="00E0573D"/>
    <w:rsid w:val="00E06BE8"/>
    <w:rsid w:val="00E07488"/>
    <w:rsid w:val="00E075A1"/>
    <w:rsid w:val="00E0796C"/>
    <w:rsid w:val="00E079C0"/>
    <w:rsid w:val="00E10107"/>
    <w:rsid w:val="00E101F0"/>
    <w:rsid w:val="00E103E8"/>
    <w:rsid w:val="00E10D9F"/>
    <w:rsid w:val="00E110FC"/>
    <w:rsid w:val="00E126E4"/>
    <w:rsid w:val="00E12CD4"/>
    <w:rsid w:val="00E12D30"/>
    <w:rsid w:val="00E12D32"/>
    <w:rsid w:val="00E13338"/>
    <w:rsid w:val="00E138A2"/>
    <w:rsid w:val="00E13DE2"/>
    <w:rsid w:val="00E1477B"/>
    <w:rsid w:val="00E148AE"/>
    <w:rsid w:val="00E15127"/>
    <w:rsid w:val="00E151D5"/>
    <w:rsid w:val="00E15399"/>
    <w:rsid w:val="00E15A9F"/>
    <w:rsid w:val="00E15BEA"/>
    <w:rsid w:val="00E15D0B"/>
    <w:rsid w:val="00E1678C"/>
    <w:rsid w:val="00E168B7"/>
    <w:rsid w:val="00E16B2A"/>
    <w:rsid w:val="00E16BA9"/>
    <w:rsid w:val="00E16F68"/>
    <w:rsid w:val="00E17121"/>
    <w:rsid w:val="00E1755C"/>
    <w:rsid w:val="00E178B1"/>
    <w:rsid w:val="00E17A1B"/>
    <w:rsid w:val="00E17C6F"/>
    <w:rsid w:val="00E17E10"/>
    <w:rsid w:val="00E17E96"/>
    <w:rsid w:val="00E206E7"/>
    <w:rsid w:val="00E2074C"/>
    <w:rsid w:val="00E20944"/>
    <w:rsid w:val="00E20B09"/>
    <w:rsid w:val="00E20F58"/>
    <w:rsid w:val="00E213E6"/>
    <w:rsid w:val="00E214B9"/>
    <w:rsid w:val="00E2163E"/>
    <w:rsid w:val="00E21C1B"/>
    <w:rsid w:val="00E21EDA"/>
    <w:rsid w:val="00E2204B"/>
    <w:rsid w:val="00E2226D"/>
    <w:rsid w:val="00E22531"/>
    <w:rsid w:val="00E228DE"/>
    <w:rsid w:val="00E23778"/>
    <w:rsid w:val="00E238EA"/>
    <w:rsid w:val="00E23CCD"/>
    <w:rsid w:val="00E24002"/>
    <w:rsid w:val="00E2422E"/>
    <w:rsid w:val="00E24C37"/>
    <w:rsid w:val="00E24D9F"/>
    <w:rsid w:val="00E251D4"/>
    <w:rsid w:val="00E2545A"/>
    <w:rsid w:val="00E25847"/>
    <w:rsid w:val="00E25BEE"/>
    <w:rsid w:val="00E264D5"/>
    <w:rsid w:val="00E2662E"/>
    <w:rsid w:val="00E26A75"/>
    <w:rsid w:val="00E26E70"/>
    <w:rsid w:val="00E27578"/>
    <w:rsid w:val="00E304DB"/>
    <w:rsid w:val="00E30B2B"/>
    <w:rsid w:val="00E30DD0"/>
    <w:rsid w:val="00E31114"/>
    <w:rsid w:val="00E317F8"/>
    <w:rsid w:val="00E31813"/>
    <w:rsid w:val="00E31C6B"/>
    <w:rsid w:val="00E32032"/>
    <w:rsid w:val="00E32BED"/>
    <w:rsid w:val="00E338E3"/>
    <w:rsid w:val="00E33D3C"/>
    <w:rsid w:val="00E33F81"/>
    <w:rsid w:val="00E34BAD"/>
    <w:rsid w:val="00E3542D"/>
    <w:rsid w:val="00E3563D"/>
    <w:rsid w:val="00E35659"/>
    <w:rsid w:val="00E357CB"/>
    <w:rsid w:val="00E35DEC"/>
    <w:rsid w:val="00E35F49"/>
    <w:rsid w:val="00E36164"/>
    <w:rsid w:val="00E36898"/>
    <w:rsid w:val="00E3707A"/>
    <w:rsid w:val="00E37321"/>
    <w:rsid w:val="00E379FB"/>
    <w:rsid w:val="00E403F8"/>
    <w:rsid w:val="00E40471"/>
    <w:rsid w:val="00E40BF1"/>
    <w:rsid w:val="00E41618"/>
    <w:rsid w:val="00E4169C"/>
    <w:rsid w:val="00E419C8"/>
    <w:rsid w:val="00E422C6"/>
    <w:rsid w:val="00E4246F"/>
    <w:rsid w:val="00E424D4"/>
    <w:rsid w:val="00E42638"/>
    <w:rsid w:val="00E42903"/>
    <w:rsid w:val="00E42C59"/>
    <w:rsid w:val="00E42DED"/>
    <w:rsid w:val="00E43025"/>
    <w:rsid w:val="00E432A9"/>
    <w:rsid w:val="00E432DF"/>
    <w:rsid w:val="00E4377A"/>
    <w:rsid w:val="00E43A7E"/>
    <w:rsid w:val="00E43AD0"/>
    <w:rsid w:val="00E43D83"/>
    <w:rsid w:val="00E43DD9"/>
    <w:rsid w:val="00E446F6"/>
    <w:rsid w:val="00E44C02"/>
    <w:rsid w:val="00E44D46"/>
    <w:rsid w:val="00E4544C"/>
    <w:rsid w:val="00E454C3"/>
    <w:rsid w:val="00E45B2C"/>
    <w:rsid w:val="00E46145"/>
    <w:rsid w:val="00E46C91"/>
    <w:rsid w:val="00E47504"/>
    <w:rsid w:val="00E4785E"/>
    <w:rsid w:val="00E50295"/>
    <w:rsid w:val="00E5062D"/>
    <w:rsid w:val="00E508BC"/>
    <w:rsid w:val="00E51273"/>
    <w:rsid w:val="00E524FE"/>
    <w:rsid w:val="00E5283A"/>
    <w:rsid w:val="00E52ABF"/>
    <w:rsid w:val="00E52C13"/>
    <w:rsid w:val="00E52F5A"/>
    <w:rsid w:val="00E53787"/>
    <w:rsid w:val="00E53B3E"/>
    <w:rsid w:val="00E53C9D"/>
    <w:rsid w:val="00E54106"/>
    <w:rsid w:val="00E54994"/>
    <w:rsid w:val="00E54E1D"/>
    <w:rsid w:val="00E54E8C"/>
    <w:rsid w:val="00E551FB"/>
    <w:rsid w:val="00E55A77"/>
    <w:rsid w:val="00E55C1C"/>
    <w:rsid w:val="00E55E98"/>
    <w:rsid w:val="00E55F1B"/>
    <w:rsid w:val="00E56498"/>
    <w:rsid w:val="00E564A2"/>
    <w:rsid w:val="00E56F55"/>
    <w:rsid w:val="00E57044"/>
    <w:rsid w:val="00E57334"/>
    <w:rsid w:val="00E57CC3"/>
    <w:rsid w:val="00E607BE"/>
    <w:rsid w:val="00E60869"/>
    <w:rsid w:val="00E60CE9"/>
    <w:rsid w:val="00E61449"/>
    <w:rsid w:val="00E6179E"/>
    <w:rsid w:val="00E61897"/>
    <w:rsid w:val="00E62B6E"/>
    <w:rsid w:val="00E62DF3"/>
    <w:rsid w:val="00E62E12"/>
    <w:rsid w:val="00E63ECE"/>
    <w:rsid w:val="00E64052"/>
    <w:rsid w:val="00E64497"/>
    <w:rsid w:val="00E65207"/>
    <w:rsid w:val="00E656C6"/>
    <w:rsid w:val="00E656E9"/>
    <w:rsid w:val="00E670F7"/>
    <w:rsid w:val="00E67698"/>
    <w:rsid w:val="00E67B8C"/>
    <w:rsid w:val="00E67D5F"/>
    <w:rsid w:val="00E70519"/>
    <w:rsid w:val="00E70B65"/>
    <w:rsid w:val="00E70E33"/>
    <w:rsid w:val="00E71522"/>
    <w:rsid w:val="00E71635"/>
    <w:rsid w:val="00E71DDE"/>
    <w:rsid w:val="00E72E1B"/>
    <w:rsid w:val="00E7311C"/>
    <w:rsid w:val="00E7331C"/>
    <w:rsid w:val="00E738B1"/>
    <w:rsid w:val="00E73B85"/>
    <w:rsid w:val="00E73CD9"/>
    <w:rsid w:val="00E73DB5"/>
    <w:rsid w:val="00E750D7"/>
    <w:rsid w:val="00E75387"/>
    <w:rsid w:val="00E754C2"/>
    <w:rsid w:val="00E75D30"/>
    <w:rsid w:val="00E76AF8"/>
    <w:rsid w:val="00E76D1B"/>
    <w:rsid w:val="00E76F26"/>
    <w:rsid w:val="00E77627"/>
    <w:rsid w:val="00E80426"/>
    <w:rsid w:val="00E8162A"/>
    <w:rsid w:val="00E819EF"/>
    <w:rsid w:val="00E81BAD"/>
    <w:rsid w:val="00E81BE8"/>
    <w:rsid w:val="00E820CE"/>
    <w:rsid w:val="00E82617"/>
    <w:rsid w:val="00E82874"/>
    <w:rsid w:val="00E82BCF"/>
    <w:rsid w:val="00E83682"/>
    <w:rsid w:val="00E83C39"/>
    <w:rsid w:val="00E83C3A"/>
    <w:rsid w:val="00E84307"/>
    <w:rsid w:val="00E84611"/>
    <w:rsid w:val="00E84A29"/>
    <w:rsid w:val="00E85CD8"/>
    <w:rsid w:val="00E8640B"/>
    <w:rsid w:val="00E865B2"/>
    <w:rsid w:val="00E86C3D"/>
    <w:rsid w:val="00E8717E"/>
    <w:rsid w:val="00E8747F"/>
    <w:rsid w:val="00E87CEC"/>
    <w:rsid w:val="00E87DD9"/>
    <w:rsid w:val="00E915D1"/>
    <w:rsid w:val="00E922C3"/>
    <w:rsid w:val="00E9249F"/>
    <w:rsid w:val="00E93CEF"/>
    <w:rsid w:val="00E94381"/>
    <w:rsid w:val="00E94425"/>
    <w:rsid w:val="00E95540"/>
    <w:rsid w:val="00E95AE7"/>
    <w:rsid w:val="00E96049"/>
    <w:rsid w:val="00E96773"/>
    <w:rsid w:val="00E9678E"/>
    <w:rsid w:val="00E9693C"/>
    <w:rsid w:val="00E9729F"/>
    <w:rsid w:val="00E9740B"/>
    <w:rsid w:val="00E97650"/>
    <w:rsid w:val="00EA03B7"/>
    <w:rsid w:val="00EA085B"/>
    <w:rsid w:val="00EA0BC2"/>
    <w:rsid w:val="00EA1209"/>
    <w:rsid w:val="00EA158A"/>
    <w:rsid w:val="00EA1E43"/>
    <w:rsid w:val="00EA2FA4"/>
    <w:rsid w:val="00EA38DB"/>
    <w:rsid w:val="00EA3AA7"/>
    <w:rsid w:val="00EA415C"/>
    <w:rsid w:val="00EA426D"/>
    <w:rsid w:val="00EA44BD"/>
    <w:rsid w:val="00EA4921"/>
    <w:rsid w:val="00EA4A73"/>
    <w:rsid w:val="00EA4AC8"/>
    <w:rsid w:val="00EA4EF4"/>
    <w:rsid w:val="00EA500C"/>
    <w:rsid w:val="00EA5207"/>
    <w:rsid w:val="00EA5FC9"/>
    <w:rsid w:val="00EA6AE2"/>
    <w:rsid w:val="00EA6EF3"/>
    <w:rsid w:val="00EA75F5"/>
    <w:rsid w:val="00EA7778"/>
    <w:rsid w:val="00EB0540"/>
    <w:rsid w:val="00EB07FF"/>
    <w:rsid w:val="00EB0A05"/>
    <w:rsid w:val="00EB0D91"/>
    <w:rsid w:val="00EB0E95"/>
    <w:rsid w:val="00EB1332"/>
    <w:rsid w:val="00EB267D"/>
    <w:rsid w:val="00EB2BFC"/>
    <w:rsid w:val="00EB35A2"/>
    <w:rsid w:val="00EB3E5E"/>
    <w:rsid w:val="00EB4124"/>
    <w:rsid w:val="00EB460A"/>
    <w:rsid w:val="00EB4BA0"/>
    <w:rsid w:val="00EB4E55"/>
    <w:rsid w:val="00EB541D"/>
    <w:rsid w:val="00EB5427"/>
    <w:rsid w:val="00EB5509"/>
    <w:rsid w:val="00EB5964"/>
    <w:rsid w:val="00EB6ACB"/>
    <w:rsid w:val="00EB6C35"/>
    <w:rsid w:val="00EB7387"/>
    <w:rsid w:val="00EB7400"/>
    <w:rsid w:val="00EB78ED"/>
    <w:rsid w:val="00EB7A9C"/>
    <w:rsid w:val="00EC0686"/>
    <w:rsid w:val="00EC0E63"/>
    <w:rsid w:val="00EC226F"/>
    <w:rsid w:val="00EC22FB"/>
    <w:rsid w:val="00EC2536"/>
    <w:rsid w:val="00EC29CC"/>
    <w:rsid w:val="00EC29FE"/>
    <w:rsid w:val="00EC39B8"/>
    <w:rsid w:val="00EC3AA8"/>
    <w:rsid w:val="00EC3B59"/>
    <w:rsid w:val="00EC4749"/>
    <w:rsid w:val="00EC47BB"/>
    <w:rsid w:val="00EC4E80"/>
    <w:rsid w:val="00EC57BF"/>
    <w:rsid w:val="00EC5ACE"/>
    <w:rsid w:val="00EC6043"/>
    <w:rsid w:val="00EC60EB"/>
    <w:rsid w:val="00EC62E0"/>
    <w:rsid w:val="00EC66D3"/>
    <w:rsid w:val="00EC6853"/>
    <w:rsid w:val="00EC6D04"/>
    <w:rsid w:val="00EC7B0D"/>
    <w:rsid w:val="00EC7BC5"/>
    <w:rsid w:val="00EC7DFA"/>
    <w:rsid w:val="00EC7FB5"/>
    <w:rsid w:val="00ED0776"/>
    <w:rsid w:val="00ED0955"/>
    <w:rsid w:val="00ED0F36"/>
    <w:rsid w:val="00ED136D"/>
    <w:rsid w:val="00ED180D"/>
    <w:rsid w:val="00ED19AF"/>
    <w:rsid w:val="00ED2263"/>
    <w:rsid w:val="00ED284D"/>
    <w:rsid w:val="00ED3543"/>
    <w:rsid w:val="00ED3E9C"/>
    <w:rsid w:val="00ED4218"/>
    <w:rsid w:val="00ED42F2"/>
    <w:rsid w:val="00ED4395"/>
    <w:rsid w:val="00ED46F8"/>
    <w:rsid w:val="00ED47DA"/>
    <w:rsid w:val="00ED4AC1"/>
    <w:rsid w:val="00ED4CD3"/>
    <w:rsid w:val="00ED5649"/>
    <w:rsid w:val="00ED5C8F"/>
    <w:rsid w:val="00ED5EB6"/>
    <w:rsid w:val="00ED6C47"/>
    <w:rsid w:val="00ED6D55"/>
    <w:rsid w:val="00ED7109"/>
    <w:rsid w:val="00ED73AC"/>
    <w:rsid w:val="00ED7400"/>
    <w:rsid w:val="00ED7528"/>
    <w:rsid w:val="00ED758A"/>
    <w:rsid w:val="00ED7B16"/>
    <w:rsid w:val="00ED7BF1"/>
    <w:rsid w:val="00ED7D4A"/>
    <w:rsid w:val="00EE0336"/>
    <w:rsid w:val="00EE05BB"/>
    <w:rsid w:val="00EE0CE8"/>
    <w:rsid w:val="00EE0E35"/>
    <w:rsid w:val="00EE14A0"/>
    <w:rsid w:val="00EE14F0"/>
    <w:rsid w:val="00EE153E"/>
    <w:rsid w:val="00EE1E8C"/>
    <w:rsid w:val="00EE2EB2"/>
    <w:rsid w:val="00EE3836"/>
    <w:rsid w:val="00EE393B"/>
    <w:rsid w:val="00EE458B"/>
    <w:rsid w:val="00EE4989"/>
    <w:rsid w:val="00EE49B3"/>
    <w:rsid w:val="00EE52F5"/>
    <w:rsid w:val="00EE5456"/>
    <w:rsid w:val="00EE639A"/>
    <w:rsid w:val="00EE64CD"/>
    <w:rsid w:val="00EE6B14"/>
    <w:rsid w:val="00EE6D83"/>
    <w:rsid w:val="00EE6DB1"/>
    <w:rsid w:val="00EF072B"/>
    <w:rsid w:val="00EF130B"/>
    <w:rsid w:val="00EF1758"/>
    <w:rsid w:val="00EF250F"/>
    <w:rsid w:val="00EF2602"/>
    <w:rsid w:val="00EF27C0"/>
    <w:rsid w:val="00EF27FC"/>
    <w:rsid w:val="00EF28F3"/>
    <w:rsid w:val="00EF2CF1"/>
    <w:rsid w:val="00EF3753"/>
    <w:rsid w:val="00EF3B66"/>
    <w:rsid w:val="00EF47C6"/>
    <w:rsid w:val="00EF47D1"/>
    <w:rsid w:val="00EF5858"/>
    <w:rsid w:val="00EF5D57"/>
    <w:rsid w:val="00EF65FF"/>
    <w:rsid w:val="00EF6E99"/>
    <w:rsid w:val="00EF6FAC"/>
    <w:rsid w:val="00EF776E"/>
    <w:rsid w:val="00EF7DE6"/>
    <w:rsid w:val="00F004C6"/>
    <w:rsid w:val="00F0080A"/>
    <w:rsid w:val="00F00A87"/>
    <w:rsid w:val="00F00CE6"/>
    <w:rsid w:val="00F0136A"/>
    <w:rsid w:val="00F01652"/>
    <w:rsid w:val="00F01CDF"/>
    <w:rsid w:val="00F0257C"/>
    <w:rsid w:val="00F02C3B"/>
    <w:rsid w:val="00F02C49"/>
    <w:rsid w:val="00F030DC"/>
    <w:rsid w:val="00F037B4"/>
    <w:rsid w:val="00F03959"/>
    <w:rsid w:val="00F041A6"/>
    <w:rsid w:val="00F0438C"/>
    <w:rsid w:val="00F052DE"/>
    <w:rsid w:val="00F05EB6"/>
    <w:rsid w:val="00F05FFB"/>
    <w:rsid w:val="00F06BFD"/>
    <w:rsid w:val="00F07024"/>
    <w:rsid w:val="00F07486"/>
    <w:rsid w:val="00F07D1F"/>
    <w:rsid w:val="00F07D27"/>
    <w:rsid w:val="00F10102"/>
    <w:rsid w:val="00F10D7B"/>
    <w:rsid w:val="00F11641"/>
    <w:rsid w:val="00F117B9"/>
    <w:rsid w:val="00F11ACF"/>
    <w:rsid w:val="00F11CCB"/>
    <w:rsid w:val="00F125B0"/>
    <w:rsid w:val="00F12CFA"/>
    <w:rsid w:val="00F1364D"/>
    <w:rsid w:val="00F13846"/>
    <w:rsid w:val="00F13956"/>
    <w:rsid w:val="00F1397B"/>
    <w:rsid w:val="00F13B5B"/>
    <w:rsid w:val="00F14C3A"/>
    <w:rsid w:val="00F14C7F"/>
    <w:rsid w:val="00F14EAA"/>
    <w:rsid w:val="00F15029"/>
    <w:rsid w:val="00F1573E"/>
    <w:rsid w:val="00F16099"/>
    <w:rsid w:val="00F1674C"/>
    <w:rsid w:val="00F16D4B"/>
    <w:rsid w:val="00F177F3"/>
    <w:rsid w:val="00F17C8E"/>
    <w:rsid w:val="00F20A72"/>
    <w:rsid w:val="00F20CCD"/>
    <w:rsid w:val="00F20DD1"/>
    <w:rsid w:val="00F2124F"/>
    <w:rsid w:val="00F217BA"/>
    <w:rsid w:val="00F21DD2"/>
    <w:rsid w:val="00F22969"/>
    <w:rsid w:val="00F22CA9"/>
    <w:rsid w:val="00F22DE1"/>
    <w:rsid w:val="00F23058"/>
    <w:rsid w:val="00F237B6"/>
    <w:rsid w:val="00F238D9"/>
    <w:rsid w:val="00F23CEF"/>
    <w:rsid w:val="00F24116"/>
    <w:rsid w:val="00F24AF3"/>
    <w:rsid w:val="00F2525F"/>
    <w:rsid w:val="00F25881"/>
    <w:rsid w:val="00F25BFC"/>
    <w:rsid w:val="00F26168"/>
    <w:rsid w:val="00F263CD"/>
    <w:rsid w:val="00F26441"/>
    <w:rsid w:val="00F2645E"/>
    <w:rsid w:val="00F26D1F"/>
    <w:rsid w:val="00F27356"/>
    <w:rsid w:val="00F2799D"/>
    <w:rsid w:val="00F27D16"/>
    <w:rsid w:val="00F303A1"/>
    <w:rsid w:val="00F303C2"/>
    <w:rsid w:val="00F30522"/>
    <w:rsid w:val="00F30E40"/>
    <w:rsid w:val="00F315D1"/>
    <w:rsid w:val="00F32155"/>
    <w:rsid w:val="00F32864"/>
    <w:rsid w:val="00F32ACB"/>
    <w:rsid w:val="00F32C71"/>
    <w:rsid w:val="00F32FA3"/>
    <w:rsid w:val="00F334E7"/>
    <w:rsid w:val="00F3492D"/>
    <w:rsid w:val="00F34A3E"/>
    <w:rsid w:val="00F34BA4"/>
    <w:rsid w:val="00F36608"/>
    <w:rsid w:val="00F36C9C"/>
    <w:rsid w:val="00F3746B"/>
    <w:rsid w:val="00F374BD"/>
    <w:rsid w:val="00F37A3A"/>
    <w:rsid w:val="00F37F02"/>
    <w:rsid w:val="00F37F91"/>
    <w:rsid w:val="00F40039"/>
    <w:rsid w:val="00F40059"/>
    <w:rsid w:val="00F400E5"/>
    <w:rsid w:val="00F4015E"/>
    <w:rsid w:val="00F408F1"/>
    <w:rsid w:val="00F40BF1"/>
    <w:rsid w:val="00F41043"/>
    <w:rsid w:val="00F41A00"/>
    <w:rsid w:val="00F42182"/>
    <w:rsid w:val="00F42B5C"/>
    <w:rsid w:val="00F431B2"/>
    <w:rsid w:val="00F435D5"/>
    <w:rsid w:val="00F4375E"/>
    <w:rsid w:val="00F4456C"/>
    <w:rsid w:val="00F4467F"/>
    <w:rsid w:val="00F4478B"/>
    <w:rsid w:val="00F44C5E"/>
    <w:rsid w:val="00F45246"/>
    <w:rsid w:val="00F45E24"/>
    <w:rsid w:val="00F45F3D"/>
    <w:rsid w:val="00F46B75"/>
    <w:rsid w:val="00F46CEB"/>
    <w:rsid w:val="00F470C9"/>
    <w:rsid w:val="00F47755"/>
    <w:rsid w:val="00F5064A"/>
    <w:rsid w:val="00F51958"/>
    <w:rsid w:val="00F51A9E"/>
    <w:rsid w:val="00F52D73"/>
    <w:rsid w:val="00F53115"/>
    <w:rsid w:val="00F531C1"/>
    <w:rsid w:val="00F53CB0"/>
    <w:rsid w:val="00F53E42"/>
    <w:rsid w:val="00F53ED9"/>
    <w:rsid w:val="00F53F0A"/>
    <w:rsid w:val="00F54288"/>
    <w:rsid w:val="00F554EB"/>
    <w:rsid w:val="00F559DD"/>
    <w:rsid w:val="00F55A19"/>
    <w:rsid w:val="00F5614D"/>
    <w:rsid w:val="00F562F6"/>
    <w:rsid w:val="00F56CBC"/>
    <w:rsid w:val="00F6003A"/>
    <w:rsid w:val="00F60498"/>
    <w:rsid w:val="00F604FE"/>
    <w:rsid w:val="00F6051E"/>
    <w:rsid w:val="00F606B8"/>
    <w:rsid w:val="00F61303"/>
    <w:rsid w:val="00F61D38"/>
    <w:rsid w:val="00F620AF"/>
    <w:rsid w:val="00F62346"/>
    <w:rsid w:val="00F63489"/>
    <w:rsid w:val="00F63B8B"/>
    <w:rsid w:val="00F63FE6"/>
    <w:rsid w:val="00F64404"/>
    <w:rsid w:val="00F645FD"/>
    <w:rsid w:val="00F647F1"/>
    <w:rsid w:val="00F649C5"/>
    <w:rsid w:val="00F64C3F"/>
    <w:rsid w:val="00F65A57"/>
    <w:rsid w:val="00F65E56"/>
    <w:rsid w:val="00F65EE6"/>
    <w:rsid w:val="00F663E3"/>
    <w:rsid w:val="00F6709B"/>
    <w:rsid w:val="00F70093"/>
    <w:rsid w:val="00F70285"/>
    <w:rsid w:val="00F7068D"/>
    <w:rsid w:val="00F706F7"/>
    <w:rsid w:val="00F709DC"/>
    <w:rsid w:val="00F70BE4"/>
    <w:rsid w:val="00F71333"/>
    <w:rsid w:val="00F7135B"/>
    <w:rsid w:val="00F7211A"/>
    <w:rsid w:val="00F725C9"/>
    <w:rsid w:val="00F7275B"/>
    <w:rsid w:val="00F72812"/>
    <w:rsid w:val="00F728B1"/>
    <w:rsid w:val="00F729E4"/>
    <w:rsid w:val="00F72B08"/>
    <w:rsid w:val="00F73645"/>
    <w:rsid w:val="00F73981"/>
    <w:rsid w:val="00F73A92"/>
    <w:rsid w:val="00F7432E"/>
    <w:rsid w:val="00F7458A"/>
    <w:rsid w:val="00F74701"/>
    <w:rsid w:val="00F74BB3"/>
    <w:rsid w:val="00F74F88"/>
    <w:rsid w:val="00F75110"/>
    <w:rsid w:val="00F7529F"/>
    <w:rsid w:val="00F75643"/>
    <w:rsid w:val="00F75716"/>
    <w:rsid w:val="00F75F62"/>
    <w:rsid w:val="00F760AA"/>
    <w:rsid w:val="00F76233"/>
    <w:rsid w:val="00F763D4"/>
    <w:rsid w:val="00F764DB"/>
    <w:rsid w:val="00F76657"/>
    <w:rsid w:val="00F7667B"/>
    <w:rsid w:val="00F77454"/>
    <w:rsid w:val="00F777C4"/>
    <w:rsid w:val="00F80840"/>
    <w:rsid w:val="00F81494"/>
    <w:rsid w:val="00F81506"/>
    <w:rsid w:val="00F8191F"/>
    <w:rsid w:val="00F82391"/>
    <w:rsid w:val="00F826DC"/>
    <w:rsid w:val="00F82715"/>
    <w:rsid w:val="00F82729"/>
    <w:rsid w:val="00F82839"/>
    <w:rsid w:val="00F82A45"/>
    <w:rsid w:val="00F83522"/>
    <w:rsid w:val="00F83655"/>
    <w:rsid w:val="00F83E7E"/>
    <w:rsid w:val="00F8403D"/>
    <w:rsid w:val="00F844C7"/>
    <w:rsid w:val="00F84CDF"/>
    <w:rsid w:val="00F85A1E"/>
    <w:rsid w:val="00F8617E"/>
    <w:rsid w:val="00F8690B"/>
    <w:rsid w:val="00F86E5D"/>
    <w:rsid w:val="00F873C6"/>
    <w:rsid w:val="00F901A7"/>
    <w:rsid w:val="00F905F2"/>
    <w:rsid w:val="00F909C4"/>
    <w:rsid w:val="00F913B9"/>
    <w:rsid w:val="00F91AA3"/>
    <w:rsid w:val="00F91CBC"/>
    <w:rsid w:val="00F91E30"/>
    <w:rsid w:val="00F92AB6"/>
    <w:rsid w:val="00F93726"/>
    <w:rsid w:val="00F9382D"/>
    <w:rsid w:val="00F948DE"/>
    <w:rsid w:val="00F94C07"/>
    <w:rsid w:val="00F9513D"/>
    <w:rsid w:val="00F953C5"/>
    <w:rsid w:val="00F95CB1"/>
    <w:rsid w:val="00F95F9D"/>
    <w:rsid w:val="00F9650E"/>
    <w:rsid w:val="00F969B8"/>
    <w:rsid w:val="00F96CDE"/>
    <w:rsid w:val="00F96D71"/>
    <w:rsid w:val="00F974A6"/>
    <w:rsid w:val="00FA08B8"/>
    <w:rsid w:val="00FA0A06"/>
    <w:rsid w:val="00FA0B1F"/>
    <w:rsid w:val="00FA0E5B"/>
    <w:rsid w:val="00FA18FA"/>
    <w:rsid w:val="00FA199A"/>
    <w:rsid w:val="00FA1BEA"/>
    <w:rsid w:val="00FA1F1F"/>
    <w:rsid w:val="00FA2287"/>
    <w:rsid w:val="00FA2753"/>
    <w:rsid w:val="00FA28CF"/>
    <w:rsid w:val="00FA2CDC"/>
    <w:rsid w:val="00FA32D6"/>
    <w:rsid w:val="00FA3389"/>
    <w:rsid w:val="00FA35A8"/>
    <w:rsid w:val="00FA3699"/>
    <w:rsid w:val="00FA36C2"/>
    <w:rsid w:val="00FA3ED5"/>
    <w:rsid w:val="00FA4505"/>
    <w:rsid w:val="00FA4634"/>
    <w:rsid w:val="00FA4821"/>
    <w:rsid w:val="00FA4B1D"/>
    <w:rsid w:val="00FA4B71"/>
    <w:rsid w:val="00FA4BB9"/>
    <w:rsid w:val="00FA5581"/>
    <w:rsid w:val="00FA5C51"/>
    <w:rsid w:val="00FA5D63"/>
    <w:rsid w:val="00FA60B4"/>
    <w:rsid w:val="00FA62D0"/>
    <w:rsid w:val="00FA63D7"/>
    <w:rsid w:val="00FA67CA"/>
    <w:rsid w:val="00FA6E56"/>
    <w:rsid w:val="00FA6EAC"/>
    <w:rsid w:val="00FA6EB0"/>
    <w:rsid w:val="00FA7557"/>
    <w:rsid w:val="00FA7651"/>
    <w:rsid w:val="00FA7CF1"/>
    <w:rsid w:val="00FB0A14"/>
    <w:rsid w:val="00FB0C89"/>
    <w:rsid w:val="00FB0E37"/>
    <w:rsid w:val="00FB0FBD"/>
    <w:rsid w:val="00FB1241"/>
    <w:rsid w:val="00FB1B54"/>
    <w:rsid w:val="00FB1CC2"/>
    <w:rsid w:val="00FB226B"/>
    <w:rsid w:val="00FB22C7"/>
    <w:rsid w:val="00FB240A"/>
    <w:rsid w:val="00FB2843"/>
    <w:rsid w:val="00FB2D54"/>
    <w:rsid w:val="00FB2F9A"/>
    <w:rsid w:val="00FB34CA"/>
    <w:rsid w:val="00FB38FB"/>
    <w:rsid w:val="00FB4003"/>
    <w:rsid w:val="00FB451B"/>
    <w:rsid w:val="00FB47EE"/>
    <w:rsid w:val="00FB4AD9"/>
    <w:rsid w:val="00FB4F98"/>
    <w:rsid w:val="00FB4FEC"/>
    <w:rsid w:val="00FB5184"/>
    <w:rsid w:val="00FB55C7"/>
    <w:rsid w:val="00FB5BCF"/>
    <w:rsid w:val="00FB6058"/>
    <w:rsid w:val="00FB618D"/>
    <w:rsid w:val="00FB6344"/>
    <w:rsid w:val="00FB711E"/>
    <w:rsid w:val="00FB7517"/>
    <w:rsid w:val="00FB79BC"/>
    <w:rsid w:val="00FB7BF6"/>
    <w:rsid w:val="00FC01F6"/>
    <w:rsid w:val="00FC04CC"/>
    <w:rsid w:val="00FC094C"/>
    <w:rsid w:val="00FC1153"/>
    <w:rsid w:val="00FC18D6"/>
    <w:rsid w:val="00FC1F8C"/>
    <w:rsid w:val="00FC2000"/>
    <w:rsid w:val="00FC22C7"/>
    <w:rsid w:val="00FC238A"/>
    <w:rsid w:val="00FC24C5"/>
    <w:rsid w:val="00FC2D5F"/>
    <w:rsid w:val="00FC3030"/>
    <w:rsid w:val="00FC47E8"/>
    <w:rsid w:val="00FC48CA"/>
    <w:rsid w:val="00FC4C92"/>
    <w:rsid w:val="00FC4F33"/>
    <w:rsid w:val="00FC50CD"/>
    <w:rsid w:val="00FC512B"/>
    <w:rsid w:val="00FC5713"/>
    <w:rsid w:val="00FC5F16"/>
    <w:rsid w:val="00FC6D64"/>
    <w:rsid w:val="00FC7F58"/>
    <w:rsid w:val="00FD0E3C"/>
    <w:rsid w:val="00FD1C81"/>
    <w:rsid w:val="00FD2346"/>
    <w:rsid w:val="00FD2428"/>
    <w:rsid w:val="00FD2A48"/>
    <w:rsid w:val="00FD31A3"/>
    <w:rsid w:val="00FD3B20"/>
    <w:rsid w:val="00FD3C1A"/>
    <w:rsid w:val="00FD3D55"/>
    <w:rsid w:val="00FD3F90"/>
    <w:rsid w:val="00FD4A2D"/>
    <w:rsid w:val="00FD4AFB"/>
    <w:rsid w:val="00FD4E93"/>
    <w:rsid w:val="00FD4F28"/>
    <w:rsid w:val="00FD514F"/>
    <w:rsid w:val="00FD5826"/>
    <w:rsid w:val="00FD5B06"/>
    <w:rsid w:val="00FD5F6C"/>
    <w:rsid w:val="00FD682C"/>
    <w:rsid w:val="00FD6934"/>
    <w:rsid w:val="00FD6FF3"/>
    <w:rsid w:val="00FD7524"/>
    <w:rsid w:val="00FD7776"/>
    <w:rsid w:val="00FD7DD6"/>
    <w:rsid w:val="00FE00E0"/>
    <w:rsid w:val="00FE05F7"/>
    <w:rsid w:val="00FE1083"/>
    <w:rsid w:val="00FE1354"/>
    <w:rsid w:val="00FE1580"/>
    <w:rsid w:val="00FE21C6"/>
    <w:rsid w:val="00FE23B3"/>
    <w:rsid w:val="00FE24E7"/>
    <w:rsid w:val="00FE25CE"/>
    <w:rsid w:val="00FE2D6C"/>
    <w:rsid w:val="00FE3615"/>
    <w:rsid w:val="00FE39D4"/>
    <w:rsid w:val="00FE3BC1"/>
    <w:rsid w:val="00FE5070"/>
    <w:rsid w:val="00FE5197"/>
    <w:rsid w:val="00FE595A"/>
    <w:rsid w:val="00FE5A13"/>
    <w:rsid w:val="00FE5D9B"/>
    <w:rsid w:val="00FE5E9A"/>
    <w:rsid w:val="00FE5FA4"/>
    <w:rsid w:val="00FE6033"/>
    <w:rsid w:val="00FE72DC"/>
    <w:rsid w:val="00FE744A"/>
    <w:rsid w:val="00FE7FAA"/>
    <w:rsid w:val="00FF0127"/>
    <w:rsid w:val="00FF0410"/>
    <w:rsid w:val="00FF05DA"/>
    <w:rsid w:val="00FF06D4"/>
    <w:rsid w:val="00FF0DFB"/>
    <w:rsid w:val="00FF1046"/>
    <w:rsid w:val="00FF126A"/>
    <w:rsid w:val="00FF154F"/>
    <w:rsid w:val="00FF1980"/>
    <w:rsid w:val="00FF1C92"/>
    <w:rsid w:val="00FF31DB"/>
    <w:rsid w:val="00FF3357"/>
    <w:rsid w:val="00FF343C"/>
    <w:rsid w:val="00FF40D7"/>
    <w:rsid w:val="00FF42B2"/>
    <w:rsid w:val="00FF4381"/>
    <w:rsid w:val="00FF44E7"/>
    <w:rsid w:val="00FF4711"/>
    <w:rsid w:val="00FF4C40"/>
    <w:rsid w:val="00FF5248"/>
    <w:rsid w:val="00FF52D4"/>
    <w:rsid w:val="00FF59BF"/>
    <w:rsid w:val="00FF5C3F"/>
    <w:rsid w:val="00FF5D22"/>
    <w:rsid w:val="00FF5EF8"/>
    <w:rsid w:val="00FF6066"/>
    <w:rsid w:val="00FF6CEE"/>
    <w:rsid w:val="00FF7287"/>
    <w:rsid w:val="00FF73EA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9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uiPriority="9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footer" w:uiPriority="99"/>
    <w:lsdException w:name="caption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Standard">
    <w:name w:val="Normal"/>
    <w:qFormat/>
    <w:rsid w:val="00866203"/>
    <w:pPr>
      <w:spacing w:before="120" w:after="120"/>
      <w:jc w:val="both"/>
    </w:pPr>
    <w:rPr>
      <w:rFonts w:ascii="Humnst777 BT" w:hAnsi="Humnst777 BT"/>
      <w:sz w:val="22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F45E24"/>
    <w:pPr>
      <w:keepNext/>
      <w:pageBreakBefore/>
      <w:numPr>
        <w:numId w:val="2"/>
      </w:numPr>
      <w:spacing w:before="0"/>
      <w:jc w:val="left"/>
      <w:outlineLvl w:val="0"/>
    </w:pPr>
    <w:rPr>
      <w:rFonts w:cs="Arial"/>
      <w:b/>
      <w:kern w:val="32"/>
      <w:sz w:val="40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D9759A"/>
    <w:pPr>
      <w:keepNext/>
      <w:numPr>
        <w:ilvl w:val="1"/>
        <w:numId w:val="2"/>
      </w:numPr>
      <w:spacing w:before="480" w:after="240"/>
      <w:jc w:val="left"/>
      <w:outlineLvl w:val="1"/>
    </w:pPr>
    <w:rPr>
      <w:rFonts w:cs="Arial"/>
      <w:b/>
      <w:iCs/>
      <w:sz w:val="32"/>
    </w:rPr>
  </w:style>
  <w:style w:type="paragraph" w:styleId="berschrift3">
    <w:name w:val="heading 3"/>
    <w:basedOn w:val="Standard"/>
    <w:next w:val="Standard"/>
    <w:link w:val="berschrift3Zchn"/>
    <w:qFormat/>
    <w:rsid w:val="00D22D1E"/>
    <w:pPr>
      <w:keepNext/>
      <w:numPr>
        <w:ilvl w:val="2"/>
        <w:numId w:val="2"/>
      </w:numPr>
      <w:spacing w:before="240"/>
      <w:jc w:val="left"/>
      <w:outlineLvl w:val="2"/>
    </w:pPr>
    <w:rPr>
      <w:rFonts w:cs="Arial"/>
      <w:b/>
      <w:sz w:val="26"/>
      <w:szCs w:val="26"/>
    </w:rPr>
  </w:style>
  <w:style w:type="paragraph" w:styleId="berschrift4">
    <w:name w:val="heading 4"/>
    <w:basedOn w:val="Standard"/>
    <w:next w:val="Standard"/>
    <w:uiPriority w:val="99"/>
    <w:qFormat/>
    <w:rsid w:val="00861CD9"/>
    <w:pPr>
      <w:keepNext/>
      <w:spacing w:after="60"/>
      <w:jc w:val="left"/>
      <w:outlineLvl w:val="3"/>
    </w:pPr>
    <w:rPr>
      <w:b/>
      <w:sz w:val="26"/>
      <w:szCs w:val="28"/>
    </w:rPr>
  </w:style>
  <w:style w:type="paragraph" w:styleId="berschrift5">
    <w:name w:val="heading 5"/>
    <w:basedOn w:val="Standard"/>
    <w:next w:val="Standard"/>
    <w:autoRedefine/>
    <w:qFormat/>
    <w:pPr>
      <w:numPr>
        <w:ilvl w:val="4"/>
        <w:numId w:val="2"/>
      </w:numPr>
      <w:spacing w:after="60"/>
      <w:outlineLvl w:val="4"/>
    </w:pPr>
    <w:rPr>
      <w:rFonts w:ascii="Arial" w:hAnsi="Arial"/>
      <w:b/>
      <w:iCs/>
      <w:sz w:val="26"/>
      <w:szCs w:val="26"/>
    </w:rPr>
  </w:style>
  <w:style w:type="paragraph" w:styleId="berschrift6">
    <w:name w:val="heading 6"/>
    <w:basedOn w:val="Standard"/>
    <w:next w:val="Standard"/>
    <w:qFormat/>
    <w:pPr>
      <w:numPr>
        <w:ilvl w:val="5"/>
        <w:numId w:val="2"/>
      </w:numPr>
      <w:spacing w:after="60"/>
      <w:outlineLvl w:val="5"/>
    </w:pPr>
    <w:rPr>
      <w:rFonts w:ascii="Arial" w:hAnsi="Arial"/>
      <w:b/>
      <w:szCs w:val="22"/>
    </w:rPr>
  </w:style>
  <w:style w:type="paragraph" w:styleId="berschrift7">
    <w:name w:val="heading 7"/>
    <w:basedOn w:val="Standard"/>
    <w:next w:val="Standard"/>
    <w:qFormat/>
    <w:pPr>
      <w:numPr>
        <w:ilvl w:val="6"/>
        <w:numId w:val="2"/>
      </w:numPr>
      <w:spacing w:after="60"/>
      <w:outlineLvl w:val="6"/>
    </w:pPr>
    <w:rPr>
      <w:rFonts w:ascii="Arial" w:hAnsi="Arial"/>
      <w:bCs/>
    </w:rPr>
  </w:style>
  <w:style w:type="paragraph" w:styleId="berschrift8">
    <w:name w:val="heading 8"/>
    <w:basedOn w:val="Standard"/>
    <w:next w:val="Standard"/>
    <w:autoRedefine/>
    <w:qFormat/>
    <w:pPr>
      <w:numPr>
        <w:ilvl w:val="7"/>
        <w:numId w:val="2"/>
      </w:numPr>
      <w:spacing w:after="60"/>
      <w:outlineLvl w:val="7"/>
    </w:pPr>
    <w:rPr>
      <w:rFonts w:ascii="Arial" w:hAnsi="Arial"/>
      <w:bCs/>
      <w:iCs/>
    </w:rPr>
  </w:style>
  <w:style w:type="paragraph" w:styleId="berschrift9">
    <w:name w:val="heading 9"/>
    <w:basedOn w:val="Standard"/>
    <w:next w:val="Standard"/>
    <w:qFormat/>
    <w:pPr>
      <w:numPr>
        <w:ilvl w:val="8"/>
        <w:numId w:val="2"/>
      </w:numPr>
      <w:spacing w:after="60"/>
      <w:outlineLvl w:val="8"/>
    </w:pPr>
    <w:rPr>
      <w:rFonts w:ascii="Arial" w:hAnsi="Arial" w:cs="Arial"/>
      <w:bCs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5145AC"/>
    <w:rPr>
      <w:rFonts w:ascii="Humnst777 BT" w:hAnsi="Humnst777 BT"/>
      <w:color w:val="0000FF"/>
      <w:u w:val="single"/>
    </w:rPr>
  </w:style>
  <w:style w:type="paragraph" w:customStyle="1" w:styleId="Aufzhlung1">
    <w:name w:val="Aufzählung 1"/>
    <w:basedOn w:val="Standard"/>
    <w:autoRedefine/>
    <w:pPr>
      <w:tabs>
        <w:tab w:val="num" w:pos="506"/>
      </w:tabs>
      <w:spacing w:line="360" w:lineRule="auto"/>
      <w:ind w:left="506" w:hanging="502"/>
    </w:pPr>
    <w:rPr>
      <w:rFonts w:ascii="Arial" w:hAnsi="Arial" w:cs="Arial"/>
      <w:bCs/>
      <w:szCs w:val="20"/>
    </w:rPr>
  </w:style>
  <w:style w:type="character" w:customStyle="1" w:styleId="Aufzhlung1Zchn">
    <w:name w:val="Aufzählung 1 Zchn"/>
    <w:rPr>
      <w:rFonts w:ascii="Arial" w:hAnsi="Arial" w:cs="Arial"/>
      <w:bCs/>
      <w:sz w:val="24"/>
      <w:lang w:val="de-DE" w:eastAsia="de-DE" w:bidi="ar-SA"/>
    </w:rPr>
  </w:style>
  <w:style w:type="paragraph" w:customStyle="1" w:styleId="Aufzhlung2">
    <w:name w:val="Aufzählung 2"/>
    <w:basedOn w:val="Standard"/>
    <w:autoRedefine/>
    <w:pPr>
      <w:tabs>
        <w:tab w:val="num" w:pos="931"/>
      </w:tabs>
      <w:spacing w:line="360" w:lineRule="auto"/>
      <w:ind w:left="931" w:hanging="360"/>
    </w:pPr>
    <w:rPr>
      <w:rFonts w:ascii="Arial" w:hAnsi="Arial" w:cs="Arial"/>
      <w:bCs/>
      <w:szCs w:val="20"/>
    </w:rPr>
  </w:style>
  <w:style w:type="character" w:styleId="BesuchterHyperlink">
    <w:name w:val="FollowedHyperlink"/>
    <w:rPr>
      <w:color w:val="800080"/>
      <w:u w:val="single"/>
    </w:rPr>
  </w:style>
  <w:style w:type="paragraph" w:styleId="Beschriftung">
    <w:name w:val="caption"/>
    <w:basedOn w:val="Standard"/>
    <w:next w:val="Standard"/>
    <w:qFormat/>
    <w:rsid w:val="00735399"/>
    <w:pPr>
      <w:ind w:left="1134" w:hanging="1134"/>
      <w:jc w:val="left"/>
    </w:pPr>
    <w:rPr>
      <w:b/>
      <w:bCs/>
      <w:sz w:val="20"/>
      <w:szCs w:val="20"/>
    </w:rPr>
  </w:style>
  <w:style w:type="paragraph" w:styleId="Verzeichnis1">
    <w:name w:val="toc 1"/>
    <w:basedOn w:val="Standard"/>
    <w:next w:val="Standard"/>
    <w:uiPriority w:val="39"/>
    <w:rsid w:val="00863C92"/>
    <w:pPr>
      <w:tabs>
        <w:tab w:val="right" w:leader="dot" w:pos="9356"/>
      </w:tabs>
      <w:spacing w:before="360"/>
    </w:pPr>
    <w:rPr>
      <w:b/>
      <w:noProof/>
    </w:rPr>
  </w:style>
  <w:style w:type="paragraph" w:styleId="Verzeichnis2">
    <w:name w:val="toc 2"/>
    <w:basedOn w:val="Standard"/>
    <w:next w:val="Standard"/>
    <w:uiPriority w:val="39"/>
    <w:pPr>
      <w:tabs>
        <w:tab w:val="right" w:leader="dot" w:pos="9356"/>
      </w:tabs>
      <w:ind w:left="1134" w:hanging="1134"/>
      <w:jc w:val="left"/>
    </w:pPr>
  </w:style>
  <w:style w:type="paragraph" w:styleId="Verzeichnis3">
    <w:name w:val="toc 3"/>
    <w:basedOn w:val="Standard"/>
    <w:next w:val="Standard"/>
    <w:uiPriority w:val="39"/>
    <w:pPr>
      <w:tabs>
        <w:tab w:val="right" w:leader="dot" w:pos="9367"/>
      </w:tabs>
      <w:ind w:left="1134" w:hanging="1134"/>
    </w:pPr>
  </w:style>
  <w:style w:type="paragraph" w:styleId="Abbildungsverzeichnis">
    <w:name w:val="table of figures"/>
    <w:basedOn w:val="Standard"/>
    <w:next w:val="Standard"/>
    <w:uiPriority w:val="99"/>
    <w:rsid w:val="00FA32D6"/>
    <w:pPr>
      <w:tabs>
        <w:tab w:val="left" w:pos="1985"/>
        <w:tab w:val="right" w:leader="dot" w:pos="9356"/>
      </w:tabs>
      <w:ind w:left="1701" w:hanging="1701"/>
    </w:pPr>
  </w:style>
  <w:style w:type="character" w:customStyle="1" w:styleId="AbbildungsverzeichnisZchn">
    <w:name w:val="Abbildungsverzeichnis Zchn"/>
    <w:rPr>
      <w:rFonts w:ascii="Arial" w:hAnsi="Arial"/>
      <w:sz w:val="24"/>
      <w:szCs w:val="24"/>
      <w:lang w:val="de-DE" w:eastAsia="de-DE" w:bidi="ar-SA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NurText">
    <w:name w:val="Plain Text"/>
    <w:basedOn w:val="Standard"/>
    <w:pPr>
      <w:jc w:val="left"/>
    </w:pPr>
    <w:rPr>
      <w:rFonts w:ascii="Courier New" w:hAnsi="Courier New" w:cs="Courier New"/>
      <w:sz w:val="20"/>
      <w:szCs w:val="20"/>
      <w:lang w:val="en-US" w:eastAsia="en-US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eschriftung1">
    <w:name w:val="Beschriftung1"/>
    <w:basedOn w:val="Beschriftung"/>
    <w:autoRedefine/>
    <w:pPr>
      <w:jc w:val="center"/>
      <w:outlineLvl w:val="0"/>
    </w:pPr>
    <w:rPr>
      <w:sz w:val="24"/>
    </w:rPr>
  </w:style>
  <w:style w:type="character" w:customStyle="1" w:styleId="textlinks1">
    <w:name w:val="textlinks1"/>
    <w:rPr>
      <w:rFonts w:ascii="Arial" w:hAnsi="Arial" w:cs="Arial" w:hint="default"/>
      <w:b w:val="0"/>
      <w:bCs w:val="0"/>
      <w:strike w:val="0"/>
      <w:dstrike w:val="0"/>
      <w:sz w:val="20"/>
      <w:szCs w:val="20"/>
      <w:u w:val="none"/>
      <w:effect w:val="none"/>
    </w:rPr>
  </w:style>
  <w:style w:type="paragraph" w:styleId="Textkrper">
    <w:name w:val="Body Text"/>
    <w:basedOn w:val="Standard"/>
    <w:rPr>
      <w:rFonts w:cs="Arial"/>
      <w:sz w:val="23"/>
      <w:szCs w:val="23"/>
    </w:rPr>
  </w:style>
  <w:style w:type="paragraph" w:styleId="StandardWeb">
    <w:name w:val="Normal (Web)"/>
    <w:basedOn w:val="Standard"/>
    <w:uiPriority w:val="99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mw-headline">
    <w:name w:val="mw-headline"/>
    <w:basedOn w:val="Absatz-Standardschriftart"/>
  </w:style>
  <w:style w:type="character" w:customStyle="1" w:styleId="editsection1">
    <w:name w:val="editsection1"/>
    <w:rPr>
      <w:sz w:val="22"/>
      <w:szCs w:val="22"/>
    </w:rPr>
  </w:style>
  <w:style w:type="paragraph" w:styleId="Verzeichnis4">
    <w:name w:val="toc 4"/>
    <w:basedOn w:val="Verzeichnis3"/>
    <w:next w:val="Standard"/>
    <w:uiPriority w:val="39"/>
    <w:pPr>
      <w:jc w:val="left"/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Textkrper2">
    <w:name w:val="Body Text 2"/>
    <w:basedOn w:val="Standard"/>
    <w:rPr>
      <w:color w:val="FF0000"/>
    </w:rPr>
  </w:style>
  <w:style w:type="paragraph" w:customStyle="1" w:styleId="frontpage">
    <w:name w:val="front page"/>
    <w:basedOn w:val="Standard"/>
    <w:pPr>
      <w:ind w:left="1701"/>
    </w:pPr>
    <w:rPr>
      <w:b/>
      <w:szCs w:val="20"/>
      <w:lang w:val="en-GB" w:eastAsia="en-US"/>
    </w:rPr>
  </w:style>
  <w:style w:type="paragraph" w:customStyle="1" w:styleId="TableStyle">
    <w:name w:val="TableStyle"/>
    <w:pPr>
      <w:ind w:left="85"/>
    </w:pPr>
    <w:rPr>
      <w:rFonts w:ascii="Arial" w:hAnsi="Arial"/>
      <w:noProof/>
      <w:sz w:val="22"/>
      <w:lang w:val="en-GB" w:eastAsia="en-US"/>
    </w:rPr>
  </w:style>
  <w:style w:type="paragraph" w:styleId="Inhaltsverzeichnisberschrift">
    <w:name w:val="TOC Heading"/>
    <w:basedOn w:val="berschrift1"/>
    <w:next w:val="Standard"/>
    <w:uiPriority w:val="39"/>
    <w:qFormat/>
    <w:rsid w:val="00B017BE"/>
    <w:pPr>
      <w:keepLines/>
      <w:pageBreakBefore w:val="0"/>
      <w:numPr>
        <w:numId w:val="0"/>
      </w:numPr>
      <w:spacing w:before="480" w:after="0" w:line="276" w:lineRule="auto"/>
      <w:outlineLvl w:val="9"/>
    </w:pPr>
    <w:rPr>
      <w:rFonts w:ascii="Cambria" w:hAnsi="Cambria" w:cs="Times New Roman"/>
      <w:bCs/>
      <w:color w:val="365F91"/>
      <w:kern w:val="0"/>
      <w:sz w:val="28"/>
      <w:szCs w:val="28"/>
      <w:lang w:eastAsia="en-US"/>
    </w:rPr>
  </w:style>
  <w:style w:type="character" w:styleId="Kommentarzeichen">
    <w:name w:val="annotation reference"/>
    <w:semiHidden/>
    <w:rPr>
      <w:sz w:val="16"/>
      <w:szCs w:val="16"/>
    </w:rPr>
  </w:style>
  <w:style w:type="paragraph" w:styleId="Kommentartext">
    <w:name w:val="annotation text"/>
    <w:basedOn w:val="Standard"/>
    <w:semiHidden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Pr>
      <w:b/>
      <w:bCs/>
    </w:rPr>
  </w:style>
  <w:style w:type="paragraph" w:customStyle="1" w:styleId="FormatvorlageBeschriftungFettZentriert">
    <w:name w:val="Formatvorlage Beschriftung +Fett Zentriert"/>
    <w:basedOn w:val="Beschriftung"/>
    <w:pPr>
      <w:jc w:val="center"/>
    </w:pPr>
    <w:rPr>
      <w:bCs w:val="0"/>
    </w:rPr>
  </w:style>
  <w:style w:type="paragraph" w:customStyle="1" w:styleId="FormatvorlageTextkrper10ptZentriertfett">
    <w:name w:val="Formatvorlage Textkörper + 10 pt Zentriert fett"/>
    <w:basedOn w:val="Textkrper"/>
    <w:pPr>
      <w:jc w:val="center"/>
    </w:pPr>
    <w:rPr>
      <w:rFonts w:cs="Times New Roman"/>
      <w:b/>
      <w:sz w:val="20"/>
      <w:szCs w:val="20"/>
    </w:rPr>
  </w:style>
  <w:style w:type="paragraph" w:customStyle="1" w:styleId="Formatvorlage10ptZentriert">
    <w:name w:val="Formatvorlage 10 pt Zentriert"/>
    <w:aliases w:val="fett"/>
    <w:basedOn w:val="Standard"/>
    <w:pPr>
      <w:jc w:val="center"/>
    </w:pPr>
    <w:rPr>
      <w:b/>
      <w:sz w:val="20"/>
      <w:szCs w:val="20"/>
    </w:rPr>
  </w:style>
  <w:style w:type="paragraph" w:customStyle="1" w:styleId="Formatvorlage10ptZentriert1">
    <w:name w:val="Formatvorlage 10 pt Zentriert1"/>
    <w:basedOn w:val="Standard"/>
    <w:autoRedefine/>
    <w:pPr>
      <w:keepNext/>
      <w:tabs>
        <w:tab w:val="left" w:pos="2565"/>
        <w:tab w:val="center" w:pos="4677"/>
      </w:tabs>
      <w:jc w:val="center"/>
    </w:pPr>
    <w:rPr>
      <w:b/>
      <w:sz w:val="20"/>
      <w:szCs w:val="20"/>
    </w:rPr>
  </w:style>
  <w:style w:type="paragraph" w:customStyle="1" w:styleId="FormatvorlageVor12ptNach12pt">
    <w:name w:val="Formatvorlage Vor:  12 pt Nach:  12 pt"/>
    <w:basedOn w:val="Standard"/>
    <w:pPr>
      <w:numPr>
        <w:numId w:val="1"/>
      </w:numPr>
      <w:tabs>
        <w:tab w:val="left" w:pos="567"/>
      </w:tabs>
    </w:pPr>
    <w:rPr>
      <w:szCs w:val="20"/>
    </w:rPr>
  </w:style>
  <w:style w:type="paragraph" w:customStyle="1" w:styleId="Anlageverzeichnis">
    <w:name w:val="Anlageverzeichnis"/>
    <w:basedOn w:val="Abbildungsverzeichnis"/>
    <w:pPr>
      <w:tabs>
        <w:tab w:val="clear" w:pos="1985"/>
        <w:tab w:val="left" w:pos="2552"/>
      </w:tabs>
      <w:ind w:left="2552" w:hanging="2552"/>
      <w:jc w:val="left"/>
    </w:pPr>
  </w:style>
  <w:style w:type="character" w:customStyle="1" w:styleId="AnlageverzeichnisZchn">
    <w:name w:val="Anlageverzeichnis Zchn"/>
    <w:basedOn w:val="AbbildungsverzeichnisZchn"/>
    <w:rPr>
      <w:rFonts w:ascii="Arial" w:hAnsi="Arial"/>
      <w:sz w:val="24"/>
      <w:szCs w:val="24"/>
      <w:lang w:val="de-DE" w:eastAsia="de-DE" w:bidi="ar-SA"/>
    </w:rPr>
  </w:style>
  <w:style w:type="character" w:customStyle="1" w:styleId="berschrift4Zchn">
    <w:name w:val="Überschrift 4 Zchn"/>
    <w:rPr>
      <w:rFonts w:ascii="Arial" w:hAnsi="Arial"/>
      <w:b/>
      <w:sz w:val="26"/>
      <w:szCs w:val="28"/>
      <w:lang w:val="de-DE" w:eastAsia="de-DE" w:bidi="ar-SA"/>
    </w:rPr>
  </w:style>
  <w:style w:type="paragraph" w:customStyle="1" w:styleId="Keilhofer">
    <w:name w:val="Keilhofer"/>
    <w:basedOn w:val="Standard"/>
    <w:pPr>
      <w:spacing w:before="0" w:after="0"/>
      <w:jc w:val="left"/>
    </w:pPr>
    <w:rPr>
      <w:szCs w:val="20"/>
    </w:rPr>
  </w:style>
  <w:style w:type="paragraph" w:styleId="Funotentext">
    <w:name w:val="footnote text"/>
    <w:basedOn w:val="Standard"/>
    <w:link w:val="FunotentextZchn"/>
    <w:rsid w:val="00FA32D6"/>
    <w:pPr>
      <w:spacing w:before="0"/>
    </w:pPr>
    <w:rPr>
      <w:sz w:val="20"/>
      <w:szCs w:val="20"/>
    </w:rPr>
  </w:style>
  <w:style w:type="character" w:customStyle="1" w:styleId="FunotentextZchn">
    <w:name w:val="Fußnotentext Zchn"/>
    <w:link w:val="Funotentext"/>
    <w:rsid w:val="00FA32D6"/>
    <w:rPr>
      <w:rFonts w:ascii="Arial" w:hAnsi="Arial"/>
    </w:rPr>
  </w:style>
  <w:style w:type="character" w:styleId="Funotenzeichen">
    <w:name w:val="footnote reference"/>
    <w:rsid w:val="00514AEF"/>
    <w:rPr>
      <w:vertAlign w:val="superscript"/>
    </w:rPr>
  </w:style>
  <w:style w:type="paragraph" w:customStyle="1" w:styleId="berschriftohneNummer">
    <w:name w:val="Überschrift ohne Nummer"/>
    <w:basedOn w:val="Standard"/>
    <w:qFormat/>
    <w:rsid w:val="00EB541D"/>
    <w:pPr>
      <w:keepNext/>
      <w:spacing w:before="0"/>
      <w:ind w:left="851"/>
      <w:jc w:val="left"/>
    </w:pPr>
    <w:rPr>
      <w:b/>
      <w:sz w:val="26"/>
    </w:rPr>
  </w:style>
  <w:style w:type="table" w:styleId="Tabellenraster">
    <w:name w:val="Table Grid"/>
    <w:basedOn w:val="NormaleTabelle"/>
    <w:rsid w:val="003C1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0D6D76"/>
    <w:rPr>
      <w:rFonts w:ascii="Arial" w:hAnsi="Arial"/>
      <w:sz w:val="22"/>
      <w:szCs w:val="24"/>
    </w:rPr>
  </w:style>
  <w:style w:type="paragraph" w:styleId="KeinLeerraum">
    <w:name w:val="No Spacing"/>
    <w:uiPriority w:val="1"/>
    <w:qFormat/>
    <w:rsid w:val="006D28CA"/>
    <w:pPr>
      <w:tabs>
        <w:tab w:val="left" w:pos="1134"/>
        <w:tab w:val="left" w:pos="1701"/>
      </w:tabs>
      <w:jc w:val="both"/>
    </w:pPr>
    <w:rPr>
      <w:rFonts w:ascii="Arial" w:hAnsi="Arial"/>
      <w:sz w:val="22"/>
      <w:szCs w:val="24"/>
    </w:rPr>
  </w:style>
  <w:style w:type="paragraph" w:styleId="Endnotentext">
    <w:name w:val="endnote text"/>
    <w:basedOn w:val="Standard"/>
    <w:link w:val="EndnotentextZchn"/>
    <w:rsid w:val="008426FC"/>
    <w:rPr>
      <w:sz w:val="20"/>
      <w:szCs w:val="20"/>
    </w:rPr>
  </w:style>
  <w:style w:type="character" w:customStyle="1" w:styleId="EndnotentextZchn">
    <w:name w:val="Endnotentext Zchn"/>
    <w:link w:val="Endnotentext"/>
    <w:rsid w:val="008426FC"/>
    <w:rPr>
      <w:rFonts w:ascii="Humnst777 BT" w:hAnsi="Humnst777 BT"/>
    </w:rPr>
  </w:style>
  <w:style w:type="character" w:styleId="Endnotenzeichen">
    <w:name w:val="endnote reference"/>
    <w:rsid w:val="008426FC"/>
    <w:rPr>
      <w:vertAlign w:val="superscript"/>
    </w:rPr>
  </w:style>
  <w:style w:type="numbering" w:customStyle="1" w:styleId="Formatvorlage1">
    <w:name w:val="Formatvorlage1"/>
    <w:uiPriority w:val="99"/>
    <w:rsid w:val="002071F9"/>
    <w:pPr>
      <w:numPr>
        <w:numId w:val="3"/>
      </w:numPr>
    </w:pPr>
  </w:style>
  <w:style w:type="table" w:styleId="HelleSchattierung-Akzent1">
    <w:name w:val="Light Shading Accent 1"/>
    <w:basedOn w:val="NormaleTabelle"/>
    <w:uiPriority w:val="60"/>
    <w:rsid w:val="00F8617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western">
    <w:name w:val="western"/>
    <w:basedOn w:val="Standard"/>
    <w:uiPriority w:val="99"/>
    <w:rsid w:val="00A00516"/>
    <w:pPr>
      <w:spacing w:before="119" w:after="119"/>
    </w:pPr>
    <w:rPr>
      <w:color w:val="000000"/>
      <w:szCs w:val="22"/>
    </w:rPr>
  </w:style>
  <w:style w:type="character" w:customStyle="1" w:styleId="KopfzeileZchn">
    <w:name w:val="Kopfzeile Zchn"/>
    <w:link w:val="Kopfzeile"/>
    <w:uiPriority w:val="99"/>
    <w:locked/>
    <w:rsid w:val="00E42DED"/>
    <w:rPr>
      <w:rFonts w:ascii="Humnst777 BT" w:hAnsi="Humnst777 BT"/>
      <w:sz w:val="22"/>
      <w:szCs w:val="24"/>
    </w:rPr>
  </w:style>
  <w:style w:type="character" w:customStyle="1" w:styleId="FuzeileZchn">
    <w:name w:val="Fußzeile Zchn"/>
    <w:link w:val="Fuzeile"/>
    <w:uiPriority w:val="99"/>
    <w:locked/>
    <w:rsid w:val="00E42DED"/>
    <w:rPr>
      <w:rFonts w:ascii="Humnst777 BT" w:hAnsi="Humnst777 BT"/>
      <w:sz w:val="22"/>
      <w:szCs w:val="24"/>
    </w:rPr>
  </w:style>
  <w:style w:type="paragraph" w:styleId="Listenabsatz">
    <w:name w:val="List Paragraph"/>
    <w:basedOn w:val="Standard"/>
    <w:uiPriority w:val="34"/>
    <w:qFormat/>
    <w:rsid w:val="00E42DED"/>
    <w:pPr>
      <w:ind w:left="720"/>
    </w:pPr>
  </w:style>
  <w:style w:type="table" w:styleId="TabelleKlassisch1">
    <w:name w:val="Table Classic 1"/>
    <w:basedOn w:val="NormaleTabelle"/>
    <w:rsid w:val="00292577"/>
    <w:pPr>
      <w:spacing w:before="120" w:after="12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5">
    <w:name w:val="Light Shading Accent 5"/>
    <w:basedOn w:val="NormaleTabelle"/>
    <w:uiPriority w:val="60"/>
    <w:rsid w:val="00292577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abelleEinfach3">
    <w:name w:val="Table Simple 3"/>
    <w:basedOn w:val="NormaleTabelle"/>
    <w:rsid w:val="005B0822"/>
    <w:pPr>
      <w:spacing w:before="120" w:after="12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rsid w:val="005B0822"/>
    <w:pPr>
      <w:spacing w:before="120" w:after="12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rsid w:val="005B0822"/>
    <w:pPr>
      <w:spacing w:before="120" w:after="12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Liste-Akzent5">
    <w:name w:val="Light List Accent 5"/>
    <w:basedOn w:val="NormaleTabelle"/>
    <w:uiPriority w:val="61"/>
    <w:rsid w:val="005B082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character" w:customStyle="1" w:styleId="berschrift3Zchn">
    <w:name w:val="Überschrift 3 Zchn"/>
    <w:link w:val="berschrift3"/>
    <w:rsid w:val="00E43AD0"/>
    <w:rPr>
      <w:rFonts w:ascii="Humnst777 BT" w:hAnsi="Humnst777 BT" w:cs="Arial"/>
      <w:b/>
      <w:sz w:val="26"/>
      <w:szCs w:val="26"/>
    </w:rPr>
  </w:style>
  <w:style w:type="character" w:customStyle="1" w:styleId="apple-converted-space">
    <w:name w:val="apple-converted-space"/>
    <w:rsid w:val="002F3CBB"/>
  </w:style>
  <w:style w:type="paragraph" w:styleId="Verzeichnis5">
    <w:name w:val="toc 5"/>
    <w:basedOn w:val="Standard"/>
    <w:next w:val="Standard"/>
    <w:autoRedefine/>
    <w:uiPriority w:val="39"/>
    <w:unhideWhenUsed/>
    <w:rsid w:val="002E4F17"/>
    <w:pPr>
      <w:spacing w:before="0" w:after="100" w:line="276" w:lineRule="auto"/>
      <w:ind w:left="880"/>
      <w:jc w:val="left"/>
    </w:pPr>
    <w:rPr>
      <w:rFonts w:ascii="Calibri" w:hAnsi="Calibri"/>
      <w:szCs w:val="22"/>
    </w:rPr>
  </w:style>
  <w:style w:type="paragraph" w:styleId="Verzeichnis6">
    <w:name w:val="toc 6"/>
    <w:basedOn w:val="Standard"/>
    <w:next w:val="Standard"/>
    <w:autoRedefine/>
    <w:uiPriority w:val="39"/>
    <w:unhideWhenUsed/>
    <w:rsid w:val="002E4F17"/>
    <w:pPr>
      <w:spacing w:before="0" w:after="100" w:line="276" w:lineRule="auto"/>
      <w:ind w:left="1100"/>
      <w:jc w:val="left"/>
    </w:pPr>
    <w:rPr>
      <w:rFonts w:ascii="Calibri" w:hAnsi="Calibri"/>
      <w:szCs w:val="22"/>
    </w:rPr>
  </w:style>
  <w:style w:type="paragraph" w:styleId="Verzeichnis7">
    <w:name w:val="toc 7"/>
    <w:basedOn w:val="Standard"/>
    <w:next w:val="Standard"/>
    <w:autoRedefine/>
    <w:uiPriority w:val="39"/>
    <w:unhideWhenUsed/>
    <w:rsid w:val="002E4F17"/>
    <w:pPr>
      <w:spacing w:before="0" w:after="100" w:line="276" w:lineRule="auto"/>
      <w:ind w:left="1320"/>
      <w:jc w:val="left"/>
    </w:pPr>
    <w:rPr>
      <w:rFonts w:ascii="Calibri" w:hAnsi="Calibri"/>
      <w:szCs w:val="22"/>
    </w:rPr>
  </w:style>
  <w:style w:type="paragraph" w:styleId="Verzeichnis8">
    <w:name w:val="toc 8"/>
    <w:basedOn w:val="Standard"/>
    <w:next w:val="Standard"/>
    <w:autoRedefine/>
    <w:uiPriority w:val="39"/>
    <w:unhideWhenUsed/>
    <w:rsid w:val="002E4F17"/>
    <w:pPr>
      <w:spacing w:before="0" w:after="100" w:line="276" w:lineRule="auto"/>
      <w:ind w:left="1540"/>
      <w:jc w:val="left"/>
    </w:pPr>
    <w:rPr>
      <w:rFonts w:ascii="Calibri" w:hAnsi="Calibri"/>
      <w:szCs w:val="22"/>
    </w:rPr>
  </w:style>
  <w:style w:type="paragraph" w:styleId="Verzeichnis9">
    <w:name w:val="toc 9"/>
    <w:basedOn w:val="Standard"/>
    <w:next w:val="Standard"/>
    <w:autoRedefine/>
    <w:uiPriority w:val="39"/>
    <w:unhideWhenUsed/>
    <w:rsid w:val="002E4F17"/>
    <w:pPr>
      <w:spacing w:before="0" w:after="100" w:line="276" w:lineRule="auto"/>
      <w:ind w:left="1760"/>
      <w:jc w:val="left"/>
    </w:pPr>
    <w:rPr>
      <w:rFonts w:ascii="Calibri" w:hAnsi="Calibri"/>
      <w:szCs w:val="22"/>
    </w:rPr>
  </w:style>
  <w:style w:type="character" w:styleId="Fett">
    <w:name w:val="Strong"/>
    <w:qFormat/>
    <w:rsid w:val="00812923"/>
    <w:rPr>
      <w:b/>
      <w:bCs/>
    </w:rPr>
  </w:style>
  <w:style w:type="paragraph" w:customStyle="1" w:styleId="Geschftsbrief">
    <w:name w:val="Geschäftsbrief"/>
    <w:basedOn w:val="Kopfzeile"/>
    <w:rsid w:val="00812923"/>
    <w:pPr>
      <w:tabs>
        <w:tab w:val="clear" w:pos="4536"/>
        <w:tab w:val="clear" w:pos="9072"/>
        <w:tab w:val="center" w:pos="4819"/>
        <w:tab w:val="right" w:pos="9071"/>
      </w:tabs>
      <w:suppressAutoHyphens/>
      <w:spacing w:before="600" w:after="0"/>
      <w:jc w:val="left"/>
    </w:pPr>
    <w:rPr>
      <w:rFonts w:ascii="Helvetica" w:hAnsi="Helvetica" w:cs="Helvetica"/>
      <w:sz w:val="18"/>
      <w:szCs w:val="20"/>
      <w:lang w:eastAsia="zh-CN"/>
    </w:rPr>
  </w:style>
  <w:style w:type="paragraph" w:customStyle="1" w:styleId="Standard1">
    <w:name w:val="Standard1"/>
    <w:rsid w:val="00812923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Hervorhebung">
    <w:name w:val="Emphasis"/>
    <w:basedOn w:val="Absatz-Standardschriftart"/>
    <w:qFormat/>
    <w:rsid w:val="009C0911"/>
    <w:rPr>
      <w:i/>
      <w:iCs/>
    </w:rPr>
  </w:style>
  <w:style w:type="paragraph" w:styleId="Titel">
    <w:name w:val="Title"/>
    <w:basedOn w:val="Standard"/>
    <w:next w:val="Standard"/>
    <w:link w:val="TitelZchn"/>
    <w:qFormat/>
    <w:rsid w:val="00F470C9"/>
    <w:pPr>
      <w:pBdr>
        <w:bottom w:val="single" w:sz="8" w:space="4" w:color="4F81B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F470C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Platzhaltertext">
    <w:name w:val="Placeholder Text"/>
    <w:basedOn w:val="Absatz-Standardschriftart"/>
    <w:uiPriority w:val="99"/>
    <w:semiHidden/>
    <w:rsid w:val="00C80232"/>
    <w:rPr>
      <w:color w:val="808080"/>
    </w:rPr>
  </w:style>
  <w:style w:type="paragraph" w:styleId="Aufzhlungszeichen">
    <w:name w:val="List Bullet"/>
    <w:basedOn w:val="Standard"/>
    <w:rsid w:val="00EA4A73"/>
    <w:pPr>
      <w:numPr>
        <w:numId w:val="17"/>
      </w:numPr>
      <w:contextualSpacing/>
    </w:pPr>
  </w:style>
  <w:style w:type="character" w:customStyle="1" w:styleId="berschrift2Zchn">
    <w:name w:val="Überschrift 2 Zchn"/>
    <w:basedOn w:val="Absatz-Standardschriftart"/>
    <w:link w:val="berschrift2"/>
    <w:rsid w:val="00052E9D"/>
    <w:rPr>
      <w:rFonts w:ascii="Humnst777 BT" w:hAnsi="Humnst777 BT" w:cs="Arial"/>
      <w:b/>
      <w:iCs/>
      <w:sz w:val="32"/>
      <w:szCs w:val="24"/>
    </w:rPr>
  </w:style>
  <w:style w:type="character" w:customStyle="1" w:styleId="berschrift1Zchn">
    <w:name w:val="Überschrift 1 Zchn"/>
    <w:basedOn w:val="Absatz-Standardschriftart"/>
    <w:link w:val="berschrift1"/>
    <w:rsid w:val="004303AB"/>
    <w:rPr>
      <w:rFonts w:ascii="Humnst777 BT" w:hAnsi="Humnst777 BT" w:cs="Arial"/>
      <w:b/>
      <w:kern w:val="32"/>
      <w:sz w:val="40"/>
      <w:szCs w:val="32"/>
    </w:rPr>
  </w:style>
  <w:style w:type="paragraph" w:customStyle="1" w:styleId="Default">
    <w:name w:val="Default"/>
    <w:rsid w:val="00DD2CE3"/>
    <w:pPr>
      <w:autoSpaceDE w:val="0"/>
      <w:autoSpaceDN w:val="0"/>
      <w:adjustRightInd w:val="0"/>
    </w:pPr>
    <w:rPr>
      <w:rFonts w:ascii="Humnst777 BT" w:hAnsi="Humnst777 BT" w:cs="Humnst777 B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uiPriority="9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footer" w:uiPriority="99"/>
    <w:lsdException w:name="caption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Standard">
    <w:name w:val="Normal"/>
    <w:qFormat/>
    <w:rsid w:val="00866203"/>
    <w:pPr>
      <w:spacing w:before="120" w:after="120"/>
      <w:jc w:val="both"/>
    </w:pPr>
    <w:rPr>
      <w:rFonts w:ascii="Humnst777 BT" w:hAnsi="Humnst777 BT"/>
      <w:sz w:val="22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F45E24"/>
    <w:pPr>
      <w:keepNext/>
      <w:pageBreakBefore/>
      <w:numPr>
        <w:numId w:val="2"/>
      </w:numPr>
      <w:spacing w:before="0"/>
      <w:jc w:val="left"/>
      <w:outlineLvl w:val="0"/>
    </w:pPr>
    <w:rPr>
      <w:rFonts w:cs="Arial"/>
      <w:b/>
      <w:kern w:val="32"/>
      <w:sz w:val="40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D9759A"/>
    <w:pPr>
      <w:keepNext/>
      <w:numPr>
        <w:ilvl w:val="1"/>
        <w:numId w:val="2"/>
      </w:numPr>
      <w:spacing w:before="480" w:after="240"/>
      <w:jc w:val="left"/>
      <w:outlineLvl w:val="1"/>
    </w:pPr>
    <w:rPr>
      <w:rFonts w:cs="Arial"/>
      <w:b/>
      <w:iCs/>
      <w:sz w:val="32"/>
    </w:rPr>
  </w:style>
  <w:style w:type="paragraph" w:styleId="berschrift3">
    <w:name w:val="heading 3"/>
    <w:basedOn w:val="Standard"/>
    <w:next w:val="Standard"/>
    <w:link w:val="berschrift3Zchn"/>
    <w:qFormat/>
    <w:rsid w:val="00D22D1E"/>
    <w:pPr>
      <w:keepNext/>
      <w:numPr>
        <w:ilvl w:val="2"/>
        <w:numId w:val="2"/>
      </w:numPr>
      <w:spacing w:before="240"/>
      <w:jc w:val="left"/>
      <w:outlineLvl w:val="2"/>
    </w:pPr>
    <w:rPr>
      <w:rFonts w:cs="Arial"/>
      <w:b/>
      <w:sz w:val="26"/>
      <w:szCs w:val="26"/>
    </w:rPr>
  </w:style>
  <w:style w:type="paragraph" w:styleId="berschrift4">
    <w:name w:val="heading 4"/>
    <w:basedOn w:val="Standard"/>
    <w:next w:val="Standard"/>
    <w:uiPriority w:val="99"/>
    <w:qFormat/>
    <w:rsid w:val="00861CD9"/>
    <w:pPr>
      <w:keepNext/>
      <w:spacing w:after="60"/>
      <w:jc w:val="left"/>
      <w:outlineLvl w:val="3"/>
    </w:pPr>
    <w:rPr>
      <w:b/>
      <w:sz w:val="26"/>
      <w:szCs w:val="28"/>
    </w:rPr>
  </w:style>
  <w:style w:type="paragraph" w:styleId="berschrift5">
    <w:name w:val="heading 5"/>
    <w:basedOn w:val="Standard"/>
    <w:next w:val="Standard"/>
    <w:autoRedefine/>
    <w:qFormat/>
    <w:pPr>
      <w:numPr>
        <w:ilvl w:val="4"/>
        <w:numId w:val="2"/>
      </w:numPr>
      <w:spacing w:after="60"/>
      <w:outlineLvl w:val="4"/>
    </w:pPr>
    <w:rPr>
      <w:rFonts w:ascii="Arial" w:hAnsi="Arial"/>
      <w:b/>
      <w:iCs/>
      <w:sz w:val="26"/>
      <w:szCs w:val="26"/>
    </w:rPr>
  </w:style>
  <w:style w:type="paragraph" w:styleId="berschrift6">
    <w:name w:val="heading 6"/>
    <w:basedOn w:val="Standard"/>
    <w:next w:val="Standard"/>
    <w:qFormat/>
    <w:pPr>
      <w:numPr>
        <w:ilvl w:val="5"/>
        <w:numId w:val="2"/>
      </w:numPr>
      <w:spacing w:after="60"/>
      <w:outlineLvl w:val="5"/>
    </w:pPr>
    <w:rPr>
      <w:rFonts w:ascii="Arial" w:hAnsi="Arial"/>
      <w:b/>
      <w:szCs w:val="22"/>
    </w:rPr>
  </w:style>
  <w:style w:type="paragraph" w:styleId="berschrift7">
    <w:name w:val="heading 7"/>
    <w:basedOn w:val="Standard"/>
    <w:next w:val="Standard"/>
    <w:qFormat/>
    <w:pPr>
      <w:numPr>
        <w:ilvl w:val="6"/>
        <w:numId w:val="2"/>
      </w:numPr>
      <w:spacing w:after="60"/>
      <w:outlineLvl w:val="6"/>
    </w:pPr>
    <w:rPr>
      <w:rFonts w:ascii="Arial" w:hAnsi="Arial"/>
      <w:bCs/>
    </w:rPr>
  </w:style>
  <w:style w:type="paragraph" w:styleId="berschrift8">
    <w:name w:val="heading 8"/>
    <w:basedOn w:val="Standard"/>
    <w:next w:val="Standard"/>
    <w:autoRedefine/>
    <w:qFormat/>
    <w:pPr>
      <w:numPr>
        <w:ilvl w:val="7"/>
        <w:numId w:val="2"/>
      </w:numPr>
      <w:spacing w:after="60"/>
      <w:outlineLvl w:val="7"/>
    </w:pPr>
    <w:rPr>
      <w:rFonts w:ascii="Arial" w:hAnsi="Arial"/>
      <w:bCs/>
      <w:iCs/>
    </w:rPr>
  </w:style>
  <w:style w:type="paragraph" w:styleId="berschrift9">
    <w:name w:val="heading 9"/>
    <w:basedOn w:val="Standard"/>
    <w:next w:val="Standard"/>
    <w:qFormat/>
    <w:pPr>
      <w:numPr>
        <w:ilvl w:val="8"/>
        <w:numId w:val="2"/>
      </w:numPr>
      <w:spacing w:after="60"/>
      <w:outlineLvl w:val="8"/>
    </w:pPr>
    <w:rPr>
      <w:rFonts w:ascii="Arial" w:hAnsi="Arial" w:cs="Arial"/>
      <w:bCs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5145AC"/>
    <w:rPr>
      <w:rFonts w:ascii="Humnst777 BT" w:hAnsi="Humnst777 BT"/>
      <w:color w:val="0000FF"/>
      <w:u w:val="single"/>
    </w:rPr>
  </w:style>
  <w:style w:type="paragraph" w:customStyle="1" w:styleId="Aufzhlung1">
    <w:name w:val="Aufzählung 1"/>
    <w:basedOn w:val="Standard"/>
    <w:autoRedefine/>
    <w:pPr>
      <w:tabs>
        <w:tab w:val="num" w:pos="506"/>
      </w:tabs>
      <w:spacing w:line="360" w:lineRule="auto"/>
      <w:ind w:left="506" w:hanging="502"/>
    </w:pPr>
    <w:rPr>
      <w:rFonts w:ascii="Arial" w:hAnsi="Arial" w:cs="Arial"/>
      <w:bCs/>
      <w:szCs w:val="20"/>
    </w:rPr>
  </w:style>
  <w:style w:type="character" w:customStyle="1" w:styleId="Aufzhlung1Zchn">
    <w:name w:val="Aufzählung 1 Zchn"/>
    <w:rPr>
      <w:rFonts w:ascii="Arial" w:hAnsi="Arial" w:cs="Arial"/>
      <w:bCs/>
      <w:sz w:val="24"/>
      <w:lang w:val="de-DE" w:eastAsia="de-DE" w:bidi="ar-SA"/>
    </w:rPr>
  </w:style>
  <w:style w:type="paragraph" w:customStyle="1" w:styleId="Aufzhlung2">
    <w:name w:val="Aufzählung 2"/>
    <w:basedOn w:val="Standard"/>
    <w:autoRedefine/>
    <w:pPr>
      <w:tabs>
        <w:tab w:val="num" w:pos="931"/>
      </w:tabs>
      <w:spacing w:line="360" w:lineRule="auto"/>
      <w:ind w:left="931" w:hanging="360"/>
    </w:pPr>
    <w:rPr>
      <w:rFonts w:ascii="Arial" w:hAnsi="Arial" w:cs="Arial"/>
      <w:bCs/>
      <w:szCs w:val="20"/>
    </w:rPr>
  </w:style>
  <w:style w:type="character" w:styleId="BesuchterHyperlink">
    <w:name w:val="FollowedHyperlink"/>
    <w:rPr>
      <w:color w:val="800080"/>
      <w:u w:val="single"/>
    </w:rPr>
  </w:style>
  <w:style w:type="paragraph" w:styleId="Beschriftung">
    <w:name w:val="caption"/>
    <w:basedOn w:val="Standard"/>
    <w:next w:val="Standard"/>
    <w:qFormat/>
    <w:rsid w:val="00735399"/>
    <w:pPr>
      <w:ind w:left="1134" w:hanging="1134"/>
      <w:jc w:val="left"/>
    </w:pPr>
    <w:rPr>
      <w:b/>
      <w:bCs/>
      <w:sz w:val="20"/>
      <w:szCs w:val="20"/>
    </w:rPr>
  </w:style>
  <w:style w:type="paragraph" w:styleId="Verzeichnis1">
    <w:name w:val="toc 1"/>
    <w:basedOn w:val="Standard"/>
    <w:next w:val="Standard"/>
    <w:uiPriority w:val="39"/>
    <w:rsid w:val="00863C92"/>
    <w:pPr>
      <w:tabs>
        <w:tab w:val="right" w:leader="dot" w:pos="9356"/>
      </w:tabs>
      <w:spacing w:before="360"/>
    </w:pPr>
    <w:rPr>
      <w:b/>
      <w:noProof/>
    </w:rPr>
  </w:style>
  <w:style w:type="paragraph" w:styleId="Verzeichnis2">
    <w:name w:val="toc 2"/>
    <w:basedOn w:val="Standard"/>
    <w:next w:val="Standard"/>
    <w:uiPriority w:val="39"/>
    <w:pPr>
      <w:tabs>
        <w:tab w:val="right" w:leader="dot" w:pos="9356"/>
      </w:tabs>
      <w:ind w:left="1134" w:hanging="1134"/>
      <w:jc w:val="left"/>
    </w:pPr>
  </w:style>
  <w:style w:type="paragraph" w:styleId="Verzeichnis3">
    <w:name w:val="toc 3"/>
    <w:basedOn w:val="Standard"/>
    <w:next w:val="Standard"/>
    <w:uiPriority w:val="39"/>
    <w:pPr>
      <w:tabs>
        <w:tab w:val="right" w:leader="dot" w:pos="9367"/>
      </w:tabs>
      <w:ind w:left="1134" w:hanging="1134"/>
    </w:pPr>
  </w:style>
  <w:style w:type="paragraph" w:styleId="Abbildungsverzeichnis">
    <w:name w:val="table of figures"/>
    <w:basedOn w:val="Standard"/>
    <w:next w:val="Standard"/>
    <w:uiPriority w:val="99"/>
    <w:rsid w:val="00FA32D6"/>
    <w:pPr>
      <w:tabs>
        <w:tab w:val="left" w:pos="1985"/>
        <w:tab w:val="right" w:leader="dot" w:pos="9356"/>
      </w:tabs>
      <w:ind w:left="1701" w:hanging="1701"/>
    </w:pPr>
  </w:style>
  <w:style w:type="character" w:customStyle="1" w:styleId="AbbildungsverzeichnisZchn">
    <w:name w:val="Abbildungsverzeichnis Zchn"/>
    <w:rPr>
      <w:rFonts w:ascii="Arial" w:hAnsi="Arial"/>
      <w:sz w:val="24"/>
      <w:szCs w:val="24"/>
      <w:lang w:val="de-DE" w:eastAsia="de-DE" w:bidi="ar-SA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NurText">
    <w:name w:val="Plain Text"/>
    <w:basedOn w:val="Standard"/>
    <w:pPr>
      <w:jc w:val="left"/>
    </w:pPr>
    <w:rPr>
      <w:rFonts w:ascii="Courier New" w:hAnsi="Courier New" w:cs="Courier New"/>
      <w:sz w:val="20"/>
      <w:szCs w:val="20"/>
      <w:lang w:val="en-US" w:eastAsia="en-US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eschriftung1">
    <w:name w:val="Beschriftung1"/>
    <w:basedOn w:val="Beschriftung"/>
    <w:autoRedefine/>
    <w:pPr>
      <w:jc w:val="center"/>
      <w:outlineLvl w:val="0"/>
    </w:pPr>
    <w:rPr>
      <w:sz w:val="24"/>
    </w:rPr>
  </w:style>
  <w:style w:type="character" w:customStyle="1" w:styleId="textlinks1">
    <w:name w:val="textlinks1"/>
    <w:rPr>
      <w:rFonts w:ascii="Arial" w:hAnsi="Arial" w:cs="Arial" w:hint="default"/>
      <w:b w:val="0"/>
      <w:bCs w:val="0"/>
      <w:strike w:val="0"/>
      <w:dstrike w:val="0"/>
      <w:sz w:val="20"/>
      <w:szCs w:val="20"/>
      <w:u w:val="none"/>
      <w:effect w:val="none"/>
    </w:rPr>
  </w:style>
  <w:style w:type="paragraph" w:styleId="Textkrper">
    <w:name w:val="Body Text"/>
    <w:basedOn w:val="Standard"/>
    <w:rPr>
      <w:rFonts w:cs="Arial"/>
      <w:sz w:val="23"/>
      <w:szCs w:val="23"/>
    </w:rPr>
  </w:style>
  <w:style w:type="paragraph" w:styleId="StandardWeb">
    <w:name w:val="Normal (Web)"/>
    <w:basedOn w:val="Standard"/>
    <w:uiPriority w:val="99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mw-headline">
    <w:name w:val="mw-headline"/>
    <w:basedOn w:val="Absatz-Standardschriftart"/>
  </w:style>
  <w:style w:type="character" w:customStyle="1" w:styleId="editsection1">
    <w:name w:val="editsection1"/>
    <w:rPr>
      <w:sz w:val="22"/>
      <w:szCs w:val="22"/>
    </w:rPr>
  </w:style>
  <w:style w:type="paragraph" w:styleId="Verzeichnis4">
    <w:name w:val="toc 4"/>
    <w:basedOn w:val="Verzeichnis3"/>
    <w:next w:val="Standard"/>
    <w:uiPriority w:val="39"/>
    <w:pPr>
      <w:jc w:val="left"/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Textkrper2">
    <w:name w:val="Body Text 2"/>
    <w:basedOn w:val="Standard"/>
    <w:rPr>
      <w:color w:val="FF0000"/>
    </w:rPr>
  </w:style>
  <w:style w:type="paragraph" w:customStyle="1" w:styleId="frontpage">
    <w:name w:val="front page"/>
    <w:basedOn w:val="Standard"/>
    <w:pPr>
      <w:ind w:left="1701"/>
    </w:pPr>
    <w:rPr>
      <w:b/>
      <w:szCs w:val="20"/>
      <w:lang w:val="en-GB" w:eastAsia="en-US"/>
    </w:rPr>
  </w:style>
  <w:style w:type="paragraph" w:customStyle="1" w:styleId="TableStyle">
    <w:name w:val="TableStyle"/>
    <w:pPr>
      <w:ind w:left="85"/>
    </w:pPr>
    <w:rPr>
      <w:rFonts w:ascii="Arial" w:hAnsi="Arial"/>
      <w:noProof/>
      <w:sz w:val="22"/>
      <w:lang w:val="en-GB" w:eastAsia="en-US"/>
    </w:rPr>
  </w:style>
  <w:style w:type="paragraph" w:styleId="Inhaltsverzeichnisberschrift">
    <w:name w:val="TOC Heading"/>
    <w:basedOn w:val="berschrift1"/>
    <w:next w:val="Standard"/>
    <w:uiPriority w:val="39"/>
    <w:qFormat/>
    <w:rsid w:val="00B017BE"/>
    <w:pPr>
      <w:keepLines/>
      <w:pageBreakBefore w:val="0"/>
      <w:numPr>
        <w:numId w:val="0"/>
      </w:numPr>
      <w:spacing w:before="480" w:after="0" w:line="276" w:lineRule="auto"/>
      <w:outlineLvl w:val="9"/>
    </w:pPr>
    <w:rPr>
      <w:rFonts w:ascii="Cambria" w:hAnsi="Cambria" w:cs="Times New Roman"/>
      <w:bCs/>
      <w:color w:val="365F91"/>
      <w:kern w:val="0"/>
      <w:sz w:val="28"/>
      <w:szCs w:val="28"/>
      <w:lang w:eastAsia="en-US"/>
    </w:rPr>
  </w:style>
  <w:style w:type="character" w:styleId="Kommentarzeichen">
    <w:name w:val="annotation reference"/>
    <w:semiHidden/>
    <w:rPr>
      <w:sz w:val="16"/>
      <w:szCs w:val="16"/>
    </w:rPr>
  </w:style>
  <w:style w:type="paragraph" w:styleId="Kommentartext">
    <w:name w:val="annotation text"/>
    <w:basedOn w:val="Standard"/>
    <w:semiHidden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Pr>
      <w:b/>
      <w:bCs/>
    </w:rPr>
  </w:style>
  <w:style w:type="paragraph" w:customStyle="1" w:styleId="FormatvorlageBeschriftungFettZentriert">
    <w:name w:val="Formatvorlage Beschriftung +Fett Zentriert"/>
    <w:basedOn w:val="Beschriftung"/>
    <w:pPr>
      <w:jc w:val="center"/>
    </w:pPr>
    <w:rPr>
      <w:bCs w:val="0"/>
    </w:rPr>
  </w:style>
  <w:style w:type="paragraph" w:customStyle="1" w:styleId="FormatvorlageTextkrper10ptZentriertfett">
    <w:name w:val="Formatvorlage Textkörper + 10 pt Zentriert fett"/>
    <w:basedOn w:val="Textkrper"/>
    <w:pPr>
      <w:jc w:val="center"/>
    </w:pPr>
    <w:rPr>
      <w:rFonts w:cs="Times New Roman"/>
      <w:b/>
      <w:sz w:val="20"/>
      <w:szCs w:val="20"/>
    </w:rPr>
  </w:style>
  <w:style w:type="paragraph" w:customStyle="1" w:styleId="Formatvorlage10ptZentriert">
    <w:name w:val="Formatvorlage 10 pt Zentriert"/>
    <w:aliases w:val="fett"/>
    <w:basedOn w:val="Standard"/>
    <w:pPr>
      <w:jc w:val="center"/>
    </w:pPr>
    <w:rPr>
      <w:b/>
      <w:sz w:val="20"/>
      <w:szCs w:val="20"/>
    </w:rPr>
  </w:style>
  <w:style w:type="paragraph" w:customStyle="1" w:styleId="Formatvorlage10ptZentriert1">
    <w:name w:val="Formatvorlage 10 pt Zentriert1"/>
    <w:basedOn w:val="Standard"/>
    <w:autoRedefine/>
    <w:pPr>
      <w:keepNext/>
      <w:tabs>
        <w:tab w:val="left" w:pos="2565"/>
        <w:tab w:val="center" w:pos="4677"/>
      </w:tabs>
      <w:jc w:val="center"/>
    </w:pPr>
    <w:rPr>
      <w:b/>
      <w:sz w:val="20"/>
      <w:szCs w:val="20"/>
    </w:rPr>
  </w:style>
  <w:style w:type="paragraph" w:customStyle="1" w:styleId="FormatvorlageVor12ptNach12pt">
    <w:name w:val="Formatvorlage Vor:  12 pt Nach:  12 pt"/>
    <w:basedOn w:val="Standard"/>
    <w:pPr>
      <w:numPr>
        <w:numId w:val="1"/>
      </w:numPr>
      <w:tabs>
        <w:tab w:val="left" w:pos="567"/>
      </w:tabs>
    </w:pPr>
    <w:rPr>
      <w:szCs w:val="20"/>
    </w:rPr>
  </w:style>
  <w:style w:type="paragraph" w:customStyle="1" w:styleId="Anlageverzeichnis">
    <w:name w:val="Anlageverzeichnis"/>
    <w:basedOn w:val="Abbildungsverzeichnis"/>
    <w:pPr>
      <w:tabs>
        <w:tab w:val="clear" w:pos="1985"/>
        <w:tab w:val="left" w:pos="2552"/>
      </w:tabs>
      <w:ind w:left="2552" w:hanging="2552"/>
      <w:jc w:val="left"/>
    </w:pPr>
  </w:style>
  <w:style w:type="character" w:customStyle="1" w:styleId="AnlageverzeichnisZchn">
    <w:name w:val="Anlageverzeichnis Zchn"/>
    <w:basedOn w:val="AbbildungsverzeichnisZchn"/>
    <w:rPr>
      <w:rFonts w:ascii="Arial" w:hAnsi="Arial"/>
      <w:sz w:val="24"/>
      <w:szCs w:val="24"/>
      <w:lang w:val="de-DE" w:eastAsia="de-DE" w:bidi="ar-SA"/>
    </w:rPr>
  </w:style>
  <w:style w:type="character" w:customStyle="1" w:styleId="berschrift4Zchn">
    <w:name w:val="Überschrift 4 Zchn"/>
    <w:rPr>
      <w:rFonts w:ascii="Arial" w:hAnsi="Arial"/>
      <w:b/>
      <w:sz w:val="26"/>
      <w:szCs w:val="28"/>
      <w:lang w:val="de-DE" w:eastAsia="de-DE" w:bidi="ar-SA"/>
    </w:rPr>
  </w:style>
  <w:style w:type="paragraph" w:customStyle="1" w:styleId="Keilhofer">
    <w:name w:val="Keilhofer"/>
    <w:basedOn w:val="Standard"/>
    <w:pPr>
      <w:spacing w:before="0" w:after="0"/>
      <w:jc w:val="left"/>
    </w:pPr>
    <w:rPr>
      <w:szCs w:val="20"/>
    </w:rPr>
  </w:style>
  <w:style w:type="paragraph" w:styleId="Funotentext">
    <w:name w:val="footnote text"/>
    <w:basedOn w:val="Standard"/>
    <w:link w:val="FunotentextZchn"/>
    <w:rsid w:val="00FA32D6"/>
    <w:pPr>
      <w:spacing w:before="0"/>
    </w:pPr>
    <w:rPr>
      <w:sz w:val="20"/>
      <w:szCs w:val="20"/>
    </w:rPr>
  </w:style>
  <w:style w:type="character" w:customStyle="1" w:styleId="FunotentextZchn">
    <w:name w:val="Fußnotentext Zchn"/>
    <w:link w:val="Funotentext"/>
    <w:rsid w:val="00FA32D6"/>
    <w:rPr>
      <w:rFonts w:ascii="Arial" w:hAnsi="Arial"/>
    </w:rPr>
  </w:style>
  <w:style w:type="character" w:styleId="Funotenzeichen">
    <w:name w:val="footnote reference"/>
    <w:rsid w:val="00514AEF"/>
    <w:rPr>
      <w:vertAlign w:val="superscript"/>
    </w:rPr>
  </w:style>
  <w:style w:type="paragraph" w:customStyle="1" w:styleId="berschriftohneNummer">
    <w:name w:val="Überschrift ohne Nummer"/>
    <w:basedOn w:val="Standard"/>
    <w:qFormat/>
    <w:rsid w:val="00EB541D"/>
    <w:pPr>
      <w:keepNext/>
      <w:spacing w:before="0"/>
      <w:ind w:left="851"/>
      <w:jc w:val="left"/>
    </w:pPr>
    <w:rPr>
      <w:b/>
      <w:sz w:val="26"/>
    </w:rPr>
  </w:style>
  <w:style w:type="table" w:styleId="Tabellenraster">
    <w:name w:val="Table Grid"/>
    <w:basedOn w:val="NormaleTabelle"/>
    <w:rsid w:val="003C1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0D6D76"/>
    <w:rPr>
      <w:rFonts w:ascii="Arial" w:hAnsi="Arial"/>
      <w:sz w:val="22"/>
      <w:szCs w:val="24"/>
    </w:rPr>
  </w:style>
  <w:style w:type="paragraph" w:styleId="KeinLeerraum">
    <w:name w:val="No Spacing"/>
    <w:uiPriority w:val="1"/>
    <w:qFormat/>
    <w:rsid w:val="006D28CA"/>
    <w:pPr>
      <w:tabs>
        <w:tab w:val="left" w:pos="1134"/>
        <w:tab w:val="left" w:pos="1701"/>
      </w:tabs>
      <w:jc w:val="both"/>
    </w:pPr>
    <w:rPr>
      <w:rFonts w:ascii="Arial" w:hAnsi="Arial"/>
      <w:sz w:val="22"/>
      <w:szCs w:val="24"/>
    </w:rPr>
  </w:style>
  <w:style w:type="paragraph" w:styleId="Endnotentext">
    <w:name w:val="endnote text"/>
    <w:basedOn w:val="Standard"/>
    <w:link w:val="EndnotentextZchn"/>
    <w:rsid w:val="008426FC"/>
    <w:rPr>
      <w:sz w:val="20"/>
      <w:szCs w:val="20"/>
    </w:rPr>
  </w:style>
  <w:style w:type="character" w:customStyle="1" w:styleId="EndnotentextZchn">
    <w:name w:val="Endnotentext Zchn"/>
    <w:link w:val="Endnotentext"/>
    <w:rsid w:val="008426FC"/>
    <w:rPr>
      <w:rFonts w:ascii="Humnst777 BT" w:hAnsi="Humnst777 BT"/>
    </w:rPr>
  </w:style>
  <w:style w:type="character" w:styleId="Endnotenzeichen">
    <w:name w:val="endnote reference"/>
    <w:rsid w:val="008426FC"/>
    <w:rPr>
      <w:vertAlign w:val="superscript"/>
    </w:rPr>
  </w:style>
  <w:style w:type="numbering" w:customStyle="1" w:styleId="Formatvorlage1">
    <w:name w:val="Formatvorlage1"/>
    <w:uiPriority w:val="99"/>
    <w:rsid w:val="002071F9"/>
    <w:pPr>
      <w:numPr>
        <w:numId w:val="3"/>
      </w:numPr>
    </w:pPr>
  </w:style>
  <w:style w:type="table" w:styleId="HelleSchattierung-Akzent1">
    <w:name w:val="Light Shading Accent 1"/>
    <w:basedOn w:val="NormaleTabelle"/>
    <w:uiPriority w:val="60"/>
    <w:rsid w:val="00F8617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western">
    <w:name w:val="western"/>
    <w:basedOn w:val="Standard"/>
    <w:uiPriority w:val="99"/>
    <w:rsid w:val="00A00516"/>
    <w:pPr>
      <w:spacing w:before="119" w:after="119"/>
    </w:pPr>
    <w:rPr>
      <w:color w:val="000000"/>
      <w:szCs w:val="22"/>
    </w:rPr>
  </w:style>
  <w:style w:type="character" w:customStyle="1" w:styleId="KopfzeileZchn">
    <w:name w:val="Kopfzeile Zchn"/>
    <w:link w:val="Kopfzeile"/>
    <w:uiPriority w:val="99"/>
    <w:locked/>
    <w:rsid w:val="00E42DED"/>
    <w:rPr>
      <w:rFonts w:ascii="Humnst777 BT" w:hAnsi="Humnst777 BT"/>
      <w:sz w:val="22"/>
      <w:szCs w:val="24"/>
    </w:rPr>
  </w:style>
  <w:style w:type="character" w:customStyle="1" w:styleId="FuzeileZchn">
    <w:name w:val="Fußzeile Zchn"/>
    <w:link w:val="Fuzeile"/>
    <w:uiPriority w:val="99"/>
    <w:locked/>
    <w:rsid w:val="00E42DED"/>
    <w:rPr>
      <w:rFonts w:ascii="Humnst777 BT" w:hAnsi="Humnst777 BT"/>
      <w:sz w:val="22"/>
      <w:szCs w:val="24"/>
    </w:rPr>
  </w:style>
  <w:style w:type="paragraph" w:styleId="Listenabsatz">
    <w:name w:val="List Paragraph"/>
    <w:basedOn w:val="Standard"/>
    <w:uiPriority w:val="34"/>
    <w:qFormat/>
    <w:rsid w:val="00E42DED"/>
    <w:pPr>
      <w:ind w:left="720"/>
    </w:pPr>
  </w:style>
  <w:style w:type="table" w:styleId="TabelleKlassisch1">
    <w:name w:val="Table Classic 1"/>
    <w:basedOn w:val="NormaleTabelle"/>
    <w:rsid w:val="00292577"/>
    <w:pPr>
      <w:spacing w:before="120" w:after="12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5">
    <w:name w:val="Light Shading Accent 5"/>
    <w:basedOn w:val="NormaleTabelle"/>
    <w:uiPriority w:val="60"/>
    <w:rsid w:val="00292577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abelleEinfach3">
    <w:name w:val="Table Simple 3"/>
    <w:basedOn w:val="NormaleTabelle"/>
    <w:rsid w:val="005B0822"/>
    <w:pPr>
      <w:spacing w:before="120" w:after="12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rsid w:val="005B0822"/>
    <w:pPr>
      <w:spacing w:before="120" w:after="12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rsid w:val="005B0822"/>
    <w:pPr>
      <w:spacing w:before="120" w:after="12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Liste-Akzent5">
    <w:name w:val="Light List Accent 5"/>
    <w:basedOn w:val="NormaleTabelle"/>
    <w:uiPriority w:val="61"/>
    <w:rsid w:val="005B082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character" w:customStyle="1" w:styleId="berschrift3Zchn">
    <w:name w:val="Überschrift 3 Zchn"/>
    <w:link w:val="berschrift3"/>
    <w:rsid w:val="00E43AD0"/>
    <w:rPr>
      <w:rFonts w:ascii="Humnst777 BT" w:hAnsi="Humnst777 BT" w:cs="Arial"/>
      <w:b/>
      <w:sz w:val="26"/>
      <w:szCs w:val="26"/>
    </w:rPr>
  </w:style>
  <w:style w:type="character" w:customStyle="1" w:styleId="apple-converted-space">
    <w:name w:val="apple-converted-space"/>
    <w:rsid w:val="002F3CBB"/>
  </w:style>
  <w:style w:type="paragraph" w:styleId="Verzeichnis5">
    <w:name w:val="toc 5"/>
    <w:basedOn w:val="Standard"/>
    <w:next w:val="Standard"/>
    <w:autoRedefine/>
    <w:uiPriority w:val="39"/>
    <w:unhideWhenUsed/>
    <w:rsid w:val="002E4F17"/>
    <w:pPr>
      <w:spacing w:before="0" w:after="100" w:line="276" w:lineRule="auto"/>
      <w:ind w:left="880"/>
      <w:jc w:val="left"/>
    </w:pPr>
    <w:rPr>
      <w:rFonts w:ascii="Calibri" w:hAnsi="Calibri"/>
      <w:szCs w:val="22"/>
    </w:rPr>
  </w:style>
  <w:style w:type="paragraph" w:styleId="Verzeichnis6">
    <w:name w:val="toc 6"/>
    <w:basedOn w:val="Standard"/>
    <w:next w:val="Standard"/>
    <w:autoRedefine/>
    <w:uiPriority w:val="39"/>
    <w:unhideWhenUsed/>
    <w:rsid w:val="002E4F17"/>
    <w:pPr>
      <w:spacing w:before="0" w:after="100" w:line="276" w:lineRule="auto"/>
      <w:ind w:left="1100"/>
      <w:jc w:val="left"/>
    </w:pPr>
    <w:rPr>
      <w:rFonts w:ascii="Calibri" w:hAnsi="Calibri"/>
      <w:szCs w:val="22"/>
    </w:rPr>
  </w:style>
  <w:style w:type="paragraph" w:styleId="Verzeichnis7">
    <w:name w:val="toc 7"/>
    <w:basedOn w:val="Standard"/>
    <w:next w:val="Standard"/>
    <w:autoRedefine/>
    <w:uiPriority w:val="39"/>
    <w:unhideWhenUsed/>
    <w:rsid w:val="002E4F17"/>
    <w:pPr>
      <w:spacing w:before="0" w:after="100" w:line="276" w:lineRule="auto"/>
      <w:ind w:left="1320"/>
      <w:jc w:val="left"/>
    </w:pPr>
    <w:rPr>
      <w:rFonts w:ascii="Calibri" w:hAnsi="Calibri"/>
      <w:szCs w:val="22"/>
    </w:rPr>
  </w:style>
  <w:style w:type="paragraph" w:styleId="Verzeichnis8">
    <w:name w:val="toc 8"/>
    <w:basedOn w:val="Standard"/>
    <w:next w:val="Standard"/>
    <w:autoRedefine/>
    <w:uiPriority w:val="39"/>
    <w:unhideWhenUsed/>
    <w:rsid w:val="002E4F17"/>
    <w:pPr>
      <w:spacing w:before="0" w:after="100" w:line="276" w:lineRule="auto"/>
      <w:ind w:left="1540"/>
      <w:jc w:val="left"/>
    </w:pPr>
    <w:rPr>
      <w:rFonts w:ascii="Calibri" w:hAnsi="Calibri"/>
      <w:szCs w:val="22"/>
    </w:rPr>
  </w:style>
  <w:style w:type="paragraph" w:styleId="Verzeichnis9">
    <w:name w:val="toc 9"/>
    <w:basedOn w:val="Standard"/>
    <w:next w:val="Standard"/>
    <w:autoRedefine/>
    <w:uiPriority w:val="39"/>
    <w:unhideWhenUsed/>
    <w:rsid w:val="002E4F17"/>
    <w:pPr>
      <w:spacing w:before="0" w:after="100" w:line="276" w:lineRule="auto"/>
      <w:ind w:left="1760"/>
      <w:jc w:val="left"/>
    </w:pPr>
    <w:rPr>
      <w:rFonts w:ascii="Calibri" w:hAnsi="Calibri"/>
      <w:szCs w:val="22"/>
    </w:rPr>
  </w:style>
  <w:style w:type="character" w:styleId="Fett">
    <w:name w:val="Strong"/>
    <w:qFormat/>
    <w:rsid w:val="00812923"/>
    <w:rPr>
      <w:b/>
      <w:bCs/>
    </w:rPr>
  </w:style>
  <w:style w:type="paragraph" w:customStyle="1" w:styleId="Geschftsbrief">
    <w:name w:val="Geschäftsbrief"/>
    <w:basedOn w:val="Kopfzeile"/>
    <w:rsid w:val="00812923"/>
    <w:pPr>
      <w:tabs>
        <w:tab w:val="clear" w:pos="4536"/>
        <w:tab w:val="clear" w:pos="9072"/>
        <w:tab w:val="center" w:pos="4819"/>
        <w:tab w:val="right" w:pos="9071"/>
      </w:tabs>
      <w:suppressAutoHyphens/>
      <w:spacing w:before="600" w:after="0"/>
      <w:jc w:val="left"/>
    </w:pPr>
    <w:rPr>
      <w:rFonts w:ascii="Helvetica" w:hAnsi="Helvetica" w:cs="Helvetica"/>
      <w:sz w:val="18"/>
      <w:szCs w:val="20"/>
      <w:lang w:eastAsia="zh-CN"/>
    </w:rPr>
  </w:style>
  <w:style w:type="paragraph" w:customStyle="1" w:styleId="Standard1">
    <w:name w:val="Standard1"/>
    <w:rsid w:val="00812923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Hervorhebung">
    <w:name w:val="Emphasis"/>
    <w:basedOn w:val="Absatz-Standardschriftart"/>
    <w:qFormat/>
    <w:rsid w:val="009C0911"/>
    <w:rPr>
      <w:i/>
      <w:iCs/>
    </w:rPr>
  </w:style>
  <w:style w:type="paragraph" w:styleId="Titel">
    <w:name w:val="Title"/>
    <w:basedOn w:val="Standard"/>
    <w:next w:val="Standard"/>
    <w:link w:val="TitelZchn"/>
    <w:qFormat/>
    <w:rsid w:val="00F470C9"/>
    <w:pPr>
      <w:pBdr>
        <w:bottom w:val="single" w:sz="8" w:space="4" w:color="4F81B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F470C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Platzhaltertext">
    <w:name w:val="Placeholder Text"/>
    <w:basedOn w:val="Absatz-Standardschriftart"/>
    <w:uiPriority w:val="99"/>
    <w:semiHidden/>
    <w:rsid w:val="00C80232"/>
    <w:rPr>
      <w:color w:val="808080"/>
    </w:rPr>
  </w:style>
  <w:style w:type="paragraph" w:styleId="Aufzhlungszeichen">
    <w:name w:val="List Bullet"/>
    <w:basedOn w:val="Standard"/>
    <w:rsid w:val="00EA4A73"/>
    <w:pPr>
      <w:numPr>
        <w:numId w:val="17"/>
      </w:numPr>
      <w:contextualSpacing/>
    </w:pPr>
  </w:style>
  <w:style w:type="character" w:customStyle="1" w:styleId="berschrift2Zchn">
    <w:name w:val="Überschrift 2 Zchn"/>
    <w:basedOn w:val="Absatz-Standardschriftart"/>
    <w:link w:val="berschrift2"/>
    <w:rsid w:val="00052E9D"/>
    <w:rPr>
      <w:rFonts w:ascii="Humnst777 BT" w:hAnsi="Humnst777 BT" w:cs="Arial"/>
      <w:b/>
      <w:iCs/>
      <w:sz w:val="32"/>
      <w:szCs w:val="24"/>
    </w:rPr>
  </w:style>
  <w:style w:type="character" w:customStyle="1" w:styleId="berschrift1Zchn">
    <w:name w:val="Überschrift 1 Zchn"/>
    <w:basedOn w:val="Absatz-Standardschriftart"/>
    <w:link w:val="berschrift1"/>
    <w:rsid w:val="004303AB"/>
    <w:rPr>
      <w:rFonts w:ascii="Humnst777 BT" w:hAnsi="Humnst777 BT" w:cs="Arial"/>
      <w:b/>
      <w:kern w:val="32"/>
      <w:sz w:val="40"/>
      <w:szCs w:val="32"/>
    </w:rPr>
  </w:style>
  <w:style w:type="paragraph" w:customStyle="1" w:styleId="Default">
    <w:name w:val="Default"/>
    <w:rsid w:val="00DD2CE3"/>
    <w:pPr>
      <w:autoSpaceDE w:val="0"/>
      <w:autoSpaceDN w:val="0"/>
      <w:adjustRightInd w:val="0"/>
    </w:pPr>
    <w:rPr>
      <w:rFonts w:ascii="Humnst777 BT" w:hAnsi="Humnst777 BT" w:cs="Humnst777 B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738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72495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9172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4958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84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053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225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083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4333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574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67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195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741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2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2029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54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701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0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144057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04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9146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272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3224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3511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039353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7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3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6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4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9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15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6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91159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5388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04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874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265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74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3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1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2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8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3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2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3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18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02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3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1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5151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903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813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715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075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1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8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7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1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9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90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5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48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0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88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97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100910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45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75935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286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461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224431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126456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7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7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5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1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0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7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9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684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725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29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9723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379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312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99578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737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363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937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31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86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5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41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1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6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7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57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peedtest.ne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dsl-speed-messung.de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32993-F9C2-4A23-B2E1-9C8EFF9CC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61D8D24F.dotm</Template>
  <TotalTime>0</TotalTime>
  <Pages>3</Pages>
  <Words>188</Words>
  <Characters>1811</Characters>
  <Application>Microsoft Office Word</Application>
  <DocSecurity>4</DocSecurity>
  <Lines>15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Projekt- und Planungsvorbereitung</vt:lpstr>
    </vt:vector>
  </TitlesOfParts>
  <Company>tkt teleconsult</Company>
  <LinksUpToDate>false</LinksUpToDate>
  <CharactersWithSpaces>1996</CharactersWithSpaces>
  <SharedDoc>false</SharedDoc>
  <HLinks>
    <vt:vector size="744" baseType="variant">
      <vt:variant>
        <vt:i4>1703992</vt:i4>
      </vt:variant>
      <vt:variant>
        <vt:i4>743</vt:i4>
      </vt:variant>
      <vt:variant>
        <vt:i4>0</vt:i4>
      </vt:variant>
      <vt:variant>
        <vt:i4>5</vt:i4>
      </vt:variant>
      <vt:variant>
        <vt:lpwstr/>
      </vt:variant>
      <vt:variant>
        <vt:lpwstr>_Toc357599541</vt:lpwstr>
      </vt:variant>
      <vt:variant>
        <vt:i4>1703992</vt:i4>
      </vt:variant>
      <vt:variant>
        <vt:i4>737</vt:i4>
      </vt:variant>
      <vt:variant>
        <vt:i4>0</vt:i4>
      </vt:variant>
      <vt:variant>
        <vt:i4>5</vt:i4>
      </vt:variant>
      <vt:variant>
        <vt:lpwstr/>
      </vt:variant>
      <vt:variant>
        <vt:lpwstr>_Toc357599540</vt:lpwstr>
      </vt:variant>
      <vt:variant>
        <vt:i4>1179701</vt:i4>
      </vt:variant>
      <vt:variant>
        <vt:i4>728</vt:i4>
      </vt:variant>
      <vt:variant>
        <vt:i4>0</vt:i4>
      </vt:variant>
      <vt:variant>
        <vt:i4>5</vt:i4>
      </vt:variant>
      <vt:variant>
        <vt:lpwstr/>
      </vt:variant>
      <vt:variant>
        <vt:lpwstr>_Toc359580754</vt:lpwstr>
      </vt:variant>
      <vt:variant>
        <vt:i4>1179701</vt:i4>
      </vt:variant>
      <vt:variant>
        <vt:i4>722</vt:i4>
      </vt:variant>
      <vt:variant>
        <vt:i4>0</vt:i4>
      </vt:variant>
      <vt:variant>
        <vt:i4>5</vt:i4>
      </vt:variant>
      <vt:variant>
        <vt:lpwstr/>
      </vt:variant>
      <vt:variant>
        <vt:lpwstr>_Toc359580753</vt:lpwstr>
      </vt:variant>
      <vt:variant>
        <vt:i4>1179701</vt:i4>
      </vt:variant>
      <vt:variant>
        <vt:i4>716</vt:i4>
      </vt:variant>
      <vt:variant>
        <vt:i4>0</vt:i4>
      </vt:variant>
      <vt:variant>
        <vt:i4>5</vt:i4>
      </vt:variant>
      <vt:variant>
        <vt:lpwstr/>
      </vt:variant>
      <vt:variant>
        <vt:lpwstr>_Toc359580752</vt:lpwstr>
      </vt:variant>
      <vt:variant>
        <vt:i4>1179701</vt:i4>
      </vt:variant>
      <vt:variant>
        <vt:i4>710</vt:i4>
      </vt:variant>
      <vt:variant>
        <vt:i4>0</vt:i4>
      </vt:variant>
      <vt:variant>
        <vt:i4>5</vt:i4>
      </vt:variant>
      <vt:variant>
        <vt:lpwstr/>
      </vt:variant>
      <vt:variant>
        <vt:lpwstr>_Toc359580751</vt:lpwstr>
      </vt:variant>
      <vt:variant>
        <vt:i4>1179701</vt:i4>
      </vt:variant>
      <vt:variant>
        <vt:i4>704</vt:i4>
      </vt:variant>
      <vt:variant>
        <vt:i4>0</vt:i4>
      </vt:variant>
      <vt:variant>
        <vt:i4>5</vt:i4>
      </vt:variant>
      <vt:variant>
        <vt:lpwstr/>
      </vt:variant>
      <vt:variant>
        <vt:lpwstr>_Toc359580750</vt:lpwstr>
      </vt:variant>
      <vt:variant>
        <vt:i4>1245237</vt:i4>
      </vt:variant>
      <vt:variant>
        <vt:i4>698</vt:i4>
      </vt:variant>
      <vt:variant>
        <vt:i4>0</vt:i4>
      </vt:variant>
      <vt:variant>
        <vt:i4>5</vt:i4>
      </vt:variant>
      <vt:variant>
        <vt:lpwstr/>
      </vt:variant>
      <vt:variant>
        <vt:lpwstr>_Toc359580749</vt:lpwstr>
      </vt:variant>
      <vt:variant>
        <vt:i4>1245237</vt:i4>
      </vt:variant>
      <vt:variant>
        <vt:i4>692</vt:i4>
      </vt:variant>
      <vt:variant>
        <vt:i4>0</vt:i4>
      </vt:variant>
      <vt:variant>
        <vt:i4>5</vt:i4>
      </vt:variant>
      <vt:variant>
        <vt:lpwstr/>
      </vt:variant>
      <vt:variant>
        <vt:lpwstr>_Toc359580748</vt:lpwstr>
      </vt:variant>
      <vt:variant>
        <vt:i4>1245237</vt:i4>
      </vt:variant>
      <vt:variant>
        <vt:i4>686</vt:i4>
      </vt:variant>
      <vt:variant>
        <vt:i4>0</vt:i4>
      </vt:variant>
      <vt:variant>
        <vt:i4>5</vt:i4>
      </vt:variant>
      <vt:variant>
        <vt:lpwstr/>
      </vt:variant>
      <vt:variant>
        <vt:lpwstr>_Toc359580747</vt:lpwstr>
      </vt:variant>
      <vt:variant>
        <vt:i4>1245237</vt:i4>
      </vt:variant>
      <vt:variant>
        <vt:i4>680</vt:i4>
      </vt:variant>
      <vt:variant>
        <vt:i4>0</vt:i4>
      </vt:variant>
      <vt:variant>
        <vt:i4>5</vt:i4>
      </vt:variant>
      <vt:variant>
        <vt:lpwstr/>
      </vt:variant>
      <vt:variant>
        <vt:lpwstr>_Toc359580746</vt:lpwstr>
      </vt:variant>
      <vt:variant>
        <vt:i4>1245237</vt:i4>
      </vt:variant>
      <vt:variant>
        <vt:i4>674</vt:i4>
      </vt:variant>
      <vt:variant>
        <vt:i4>0</vt:i4>
      </vt:variant>
      <vt:variant>
        <vt:i4>5</vt:i4>
      </vt:variant>
      <vt:variant>
        <vt:lpwstr/>
      </vt:variant>
      <vt:variant>
        <vt:lpwstr>_Toc359580745</vt:lpwstr>
      </vt:variant>
      <vt:variant>
        <vt:i4>1245237</vt:i4>
      </vt:variant>
      <vt:variant>
        <vt:i4>668</vt:i4>
      </vt:variant>
      <vt:variant>
        <vt:i4>0</vt:i4>
      </vt:variant>
      <vt:variant>
        <vt:i4>5</vt:i4>
      </vt:variant>
      <vt:variant>
        <vt:lpwstr/>
      </vt:variant>
      <vt:variant>
        <vt:lpwstr>_Toc359580744</vt:lpwstr>
      </vt:variant>
      <vt:variant>
        <vt:i4>1245237</vt:i4>
      </vt:variant>
      <vt:variant>
        <vt:i4>662</vt:i4>
      </vt:variant>
      <vt:variant>
        <vt:i4>0</vt:i4>
      </vt:variant>
      <vt:variant>
        <vt:i4>5</vt:i4>
      </vt:variant>
      <vt:variant>
        <vt:lpwstr/>
      </vt:variant>
      <vt:variant>
        <vt:lpwstr>_Toc359580743</vt:lpwstr>
      </vt:variant>
      <vt:variant>
        <vt:i4>1245237</vt:i4>
      </vt:variant>
      <vt:variant>
        <vt:i4>656</vt:i4>
      </vt:variant>
      <vt:variant>
        <vt:i4>0</vt:i4>
      </vt:variant>
      <vt:variant>
        <vt:i4>5</vt:i4>
      </vt:variant>
      <vt:variant>
        <vt:lpwstr/>
      </vt:variant>
      <vt:variant>
        <vt:lpwstr>_Toc359580742</vt:lpwstr>
      </vt:variant>
      <vt:variant>
        <vt:i4>1245237</vt:i4>
      </vt:variant>
      <vt:variant>
        <vt:i4>650</vt:i4>
      </vt:variant>
      <vt:variant>
        <vt:i4>0</vt:i4>
      </vt:variant>
      <vt:variant>
        <vt:i4>5</vt:i4>
      </vt:variant>
      <vt:variant>
        <vt:lpwstr/>
      </vt:variant>
      <vt:variant>
        <vt:lpwstr>_Toc359580741</vt:lpwstr>
      </vt:variant>
      <vt:variant>
        <vt:i4>1245237</vt:i4>
      </vt:variant>
      <vt:variant>
        <vt:i4>644</vt:i4>
      </vt:variant>
      <vt:variant>
        <vt:i4>0</vt:i4>
      </vt:variant>
      <vt:variant>
        <vt:i4>5</vt:i4>
      </vt:variant>
      <vt:variant>
        <vt:lpwstr/>
      </vt:variant>
      <vt:variant>
        <vt:lpwstr>_Toc359580740</vt:lpwstr>
      </vt:variant>
      <vt:variant>
        <vt:i4>1310773</vt:i4>
      </vt:variant>
      <vt:variant>
        <vt:i4>638</vt:i4>
      </vt:variant>
      <vt:variant>
        <vt:i4>0</vt:i4>
      </vt:variant>
      <vt:variant>
        <vt:i4>5</vt:i4>
      </vt:variant>
      <vt:variant>
        <vt:lpwstr/>
      </vt:variant>
      <vt:variant>
        <vt:lpwstr>_Toc359580739</vt:lpwstr>
      </vt:variant>
      <vt:variant>
        <vt:i4>1310773</vt:i4>
      </vt:variant>
      <vt:variant>
        <vt:i4>632</vt:i4>
      </vt:variant>
      <vt:variant>
        <vt:i4>0</vt:i4>
      </vt:variant>
      <vt:variant>
        <vt:i4>5</vt:i4>
      </vt:variant>
      <vt:variant>
        <vt:lpwstr/>
      </vt:variant>
      <vt:variant>
        <vt:lpwstr>_Toc359580738</vt:lpwstr>
      </vt:variant>
      <vt:variant>
        <vt:i4>1310773</vt:i4>
      </vt:variant>
      <vt:variant>
        <vt:i4>626</vt:i4>
      </vt:variant>
      <vt:variant>
        <vt:i4>0</vt:i4>
      </vt:variant>
      <vt:variant>
        <vt:i4>5</vt:i4>
      </vt:variant>
      <vt:variant>
        <vt:lpwstr/>
      </vt:variant>
      <vt:variant>
        <vt:lpwstr>_Toc359580737</vt:lpwstr>
      </vt:variant>
      <vt:variant>
        <vt:i4>1310773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_Toc359580736</vt:lpwstr>
      </vt:variant>
      <vt:variant>
        <vt:i4>1310773</vt:i4>
      </vt:variant>
      <vt:variant>
        <vt:i4>614</vt:i4>
      </vt:variant>
      <vt:variant>
        <vt:i4>0</vt:i4>
      </vt:variant>
      <vt:variant>
        <vt:i4>5</vt:i4>
      </vt:variant>
      <vt:variant>
        <vt:lpwstr/>
      </vt:variant>
      <vt:variant>
        <vt:lpwstr>_Toc359580735</vt:lpwstr>
      </vt:variant>
      <vt:variant>
        <vt:i4>1310773</vt:i4>
      </vt:variant>
      <vt:variant>
        <vt:i4>608</vt:i4>
      </vt:variant>
      <vt:variant>
        <vt:i4>0</vt:i4>
      </vt:variant>
      <vt:variant>
        <vt:i4>5</vt:i4>
      </vt:variant>
      <vt:variant>
        <vt:lpwstr/>
      </vt:variant>
      <vt:variant>
        <vt:lpwstr>_Toc359580734</vt:lpwstr>
      </vt:variant>
      <vt:variant>
        <vt:i4>1310773</vt:i4>
      </vt:variant>
      <vt:variant>
        <vt:i4>602</vt:i4>
      </vt:variant>
      <vt:variant>
        <vt:i4>0</vt:i4>
      </vt:variant>
      <vt:variant>
        <vt:i4>5</vt:i4>
      </vt:variant>
      <vt:variant>
        <vt:lpwstr/>
      </vt:variant>
      <vt:variant>
        <vt:lpwstr>_Toc359580733</vt:lpwstr>
      </vt:variant>
      <vt:variant>
        <vt:i4>1310773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_Toc359580732</vt:lpwstr>
      </vt:variant>
      <vt:variant>
        <vt:i4>1310773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_Toc359580731</vt:lpwstr>
      </vt:variant>
      <vt:variant>
        <vt:i4>1310773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_Toc359580730</vt:lpwstr>
      </vt:variant>
      <vt:variant>
        <vt:i4>1376309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_Toc359580729</vt:lpwstr>
      </vt:variant>
      <vt:variant>
        <vt:i4>1376309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_Toc359580728</vt:lpwstr>
      </vt:variant>
      <vt:variant>
        <vt:i4>1376309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_Toc359580727</vt:lpwstr>
      </vt:variant>
      <vt:variant>
        <vt:i4>1376309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_Toc359580726</vt:lpwstr>
      </vt:variant>
      <vt:variant>
        <vt:i4>1376309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_Toc359580725</vt:lpwstr>
      </vt:variant>
      <vt:variant>
        <vt:i4>1376309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_Toc359580724</vt:lpwstr>
      </vt:variant>
      <vt:variant>
        <vt:i4>1376309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_Toc359580723</vt:lpwstr>
      </vt:variant>
      <vt:variant>
        <vt:i4>1376309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_Toc359580722</vt:lpwstr>
      </vt:variant>
      <vt:variant>
        <vt:i4>1376309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_Toc359580721</vt:lpwstr>
      </vt:variant>
      <vt:variant>
        <vt:i4>1376309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_Toc359580720</vt:lpwstr>
      </vt:variant>
      <vt:variant>
        <vt:i4>1441845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_Toc359580719</vt:lpwstr>
      </vt:variant>
      <vt:variant>
        <vt:i4>1441845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_Toc359580718</vt:lpwstr>
      </vt:variant>
      <vt:variant>
        <vt:i4>1441845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_Toc359580717</vt:lpwstr>
      </vt:variant>
      <vt:variant>
        <vt:i4>1441845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_Toc359580716</vt:lpwstr>
      </vt:variant>
      <vt:variant>
        <vt:i4>1441845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_Toc359580715</vt:lpwstr>
      </vt:variant>
      <vt:variant>
        <vt:i4>1441845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_Toc359580714</vt:lpwstr>
      </vt:variant>
      <vt:variant>
        <vt:i4>1441845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_Toc359580713</vt:lpwstr>
      </vt:variant>
      <vt:variant>
        <vt:i4>1441845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_Toc359580712</vt:lpwstr>
      </vt:variant>
      <vt:variant>
        <vt:i4>1441845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_Toc359580711</vt:lpwstr>
      </vt:variant>
      <vt:variant>
        <vt:i4>1441845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_Toc359580710</vt:lpwstr>
      </vt:variant>
      <vt:variant>
        <vt:i4>1507381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_Toc359580709</vt:lpwstr>
      </vt:variant>
      <vt:variant>
        <vt:i4>1507381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_Toc359580708</vt:lpwstr>
      </vt:variant>
      <vt:variant>
        <vt:i4>1507381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_Toc359580707</vt:lpwstr>
      </vt:variant>
      <vt:variant>
        <vt:i4>1507381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_Toc359580706</vt:lpwstr>
      </vt:variant>
      <vt:variant>
        <vt:i4>1507381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_Toc359580705</vt:lpwstr>
      </vt:variant>
      <vt:variant>
        <vt:i4>1507381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_Toc359580704</vt:lpwstr>
      </vt:variant>
      <vt:variant>
        <vt:i4>1507381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_Toc359580703</vt:lpwstr>
      </vt:variant>
      <vt:variant>
        <vt:i4>1507381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_Toc359580702</vt:lpwstr>
      </vt:variant>
      <vt:variant>
        <vt:i4>1507381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_Toc359580701</vt:lpwstr>
      </vt:variant>
      <vt:variant>
        <vt:i4>1507381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_Toc359580700</vt:lpwstr>
      </vt:variant>
      <vt:variant>
        <vt:i4>1966132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_Toc359580699</vt:lpwstr>
      </vt:variant>
      <vt:variant>
        <vt:i4>1966132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_Toc359580698</vt:lpwstr>
      </vt:variant>
      <vt:variant>
        <vt:i4>1966132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_Toc359580697</vt:lpwstr>
      </vt:variant>
      <vt:variant>
        <vt:i4>1966132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_Toc359580696</vt:lpwstr>
      </vt:variant>
      <vt:variant>
        <vt:i4>1966132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_Toc359580695</vt:lpwstr>
      </vt:variant>
      <vt:variant>
        <vt:i4>1966132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_Toc359580694</vt:lpwstr>
      </vt:variant>
      <vt:variant>
        <vt:i4>1966132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_Toc359580693</vt:lpwstr>
      </vt:variant>
      <vt:variant>
        <vt:i4>1966132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_Toc359580692</vt:lpwstr>
      </vt:variant>
      <vt:variant>
        <vt:i4>1966132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_Toc359580691</vt:lpwstr>
      </vt:variant>
      <vt:variant>
        <vt:i4>1966132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_Toc359580690</vt:lpwstr>
      </vt:variant>
      <vt:variant>
        <vt:i4>2031668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_Toc359580689</vt:lpwstr>
      </vt:variant>
      <vt:variant>
        <vt:i4>2031668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_Toc359580688</vt:lpwstr>
      </vt:variant>
      <vt:variant>
        <vt:i4>2031668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_Toc359580687</vt:lpwstr>
      </vt:variant>
      <vt:variant>
        <vt:i4>2031668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_Toc359580686</vt:lpwstr>
      </vt:variant>
      <vt:variant>
        <vt:i4>2031668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_Toc359580685</vt:lpwstr>
      </vt:variant>
      <vt:variant>
        <vt:i4>2031668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_Toc359580684</vt:lpwstr>
      </vt:variant>
      <vt:variant>
        <vt:i4>2031668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_Toc359580683</vt:lpwstr>
      </vt:variant>
      <vt:variant>
        <vt:i4>2031668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_Toc359580682</vt:lpwstr>
      </vt:variant>
      <vt:variant>
        <vt:i4>2031668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_Toc359580681</vt:lpwstr>
      </vt:variant>
      <vt:variant>
        <vt:i4>2031668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_Toc359580680</vt:lpwstr>
      </vt:variant>
      <vt:variant>
        <vt:i4>1048628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_Toc359580679</vt:lpwstr>
      </vt:variant>
      <vt:variant>
        <vt:i4>1048628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_Toc359580678</vt:lpwstr>
      </vt:variant>
      <vt:variant>
        <vt:i4>1048628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_Toc359580677</vt:lpwstr>
      </vt:variant>
      <vt:variant>
        <vt:i4>1048628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_Toc359580676</vt:lpwstr>
      </vt:variant>
      <vt:variant>
        <vt:i4>1048628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_Toc359580675</vt:lpwstr>
      </vt:variant>
      <vt:variant>
        <vt:i4>1048628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_Toc359580674</vt:lpwstr>
      </vt:variant>
      <vt:variant>
        <vt:i4>1048628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_Toc359580673</vt:lpwstr>
      </vt:variant>
      <vt:variant>
        <vt:i4>1048628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_Toc359580672</vt:lpwstr>
      </vt:variant>
      <vt:variant>
        <vt:i4>1048628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_Toc359580671</vt:lpwstr>
      </vt:variant>
      <vt:variant>
        <vt:i4>1048628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_Toc359580670</vt:lpwstr>
      </vt:variant>
      <vt:variant>
        <vt:i4>1114164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_Toc359580669</vt:lpwstr>
      </vt:variant>
      <vt:variant>
        <vt:i4>1114164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_Toc359580668</vt:lpwstr>
      </vt:variant>
      <vt:variant>
        <vt:i4>1114164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_Toc359580667</vt:lpwstr>
      </vt:variant>
      <vt:variant>
        <vt:i4>1114164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_Toc359580666</vt:lpwstr>
      </vt:variant>
      <vt:variant>
        <vt:i4>1114164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_Toc359580665</vt:lpwstr>
      </vt:variant>
      <vt:variant>
        <vt:i4>1114164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_Toc359580664</vt:lpwstr>
      </vt:variant>
      <vt:variant>
        <vt:i4>1114164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_Toc359580663</vt:lpwstr>
      </vt:variant>
      <vt:variant>
        <vt:i4>1114164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_Toc359580662</vt:lpwstr>
      </vt:variant>
      <vt:variant>
        <vt:i4>1114164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_Toc359580661</vt:lpwstr>
      </vt:variant>
      <vt:variant>
        <vt:i4>1114164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_Toc359580660</vt:lpwstr>
      </vt:variant>
      <vt:variant>
        <vt:i4>1179700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_Toc359580659</vt:lpwstr>
      </vt:variant>
      <vt:variant>
        <vt:i4>1179700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_Toc359580658</vt:lpwstr>
      </vt:variant>
      <vt:variant>
        <vt:i4>1179700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_Toc359580657</vt:lpwstr>
      </vt:variant>
      <vt:variant>
        <vt:i4>1179700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_Toc359580656</vt:lpwstr>
      </vt:variant>
      <vt:variant>
        <vt:i4>1179700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_Toc359580655</vt:lpwstr>
      </vt:variant>
      <vt:variant>
        <vt:i4>1179700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_Toc359580654</vt:lpwstr>
      </vt:variant>
      <vt:variant>
        <vt:i4>1179700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_Toc359580653</vt:lpwstr>
      </vt:variant>
      <vt:variant>
        <vt:i4>1179700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_Toc359580652</vt:lpwstr>
      </vt:variant>
      <vt:variant>
        <vt:i4>1179700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_Toc359580651</vt:lpwstr>
      </vt:variant>
      <vt:variant>
        <vt:i4>1179700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_Toc359580650</vt:lpwstr>
      </vt:variant>
      <vt:variant>
        <vt:i4>1245236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_Toc359580649</vt:lpwstr>
      </vt:variant>
      <vt:variant>
        <vt:i4>1245236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_Toc359580648</vt:lpwstr>
      </vt:variant>
      <vt:variant>
        <vt:i4>1245236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_Toc359580647</vt:lpwstr>
      </vt:variant>
      <vt:variant>
        <vt:i4>1245236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_Toc359580646</vt:lpwstr>
      </vt:variant>
      <vt:variant>
        <vt:i4>1245236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_Toc359580645</vt:lpwstr>
      </vt:variant>
      <vt:variant>
        <vt:i4>1245236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_Toc359580644</vt:lpwstr>
      </vt:variant>
      <vt:variant>
        <vt:i4>1245236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_Toc359580643</vt:lpwstr>
      </vt:variant>
      <vt:variant>
        <vt:i4>1245236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_Toc359580642</vt:lpwstr>
      </vt:variant>
      <vt:variant>
        <vt:i4>1245236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_Toc359580641</vt:lpwstr>
      </vt:variant>
      <vt:variant>
        <vt:i4>1245236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_Toc359580640</vt:lpwstr>
      </vt:variant>
      <vt:variant>
        <vt:i4>1310772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_Toc359580639</vt:lpwstr>
      </vt:variant>
      <vt:variant>
        <vt:i4>1310772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_Toc359580638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_Toc359580637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_Toc359580636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_Toc359580635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_Toc359580634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_Toc359580633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Projekt- und Planungsvorbereitung</dc:title>
  <dc:creator>Norbert.Gimple@tkt-teleconsult.de</dc:creator>
  <cp:lastModifiedBy>Wiggenhauser, Sabine</cp:lastModifiedBy>
  <cp:revision>2</cp:revision>
  <cp:lastPrinted>2015-10-13T09:37:00Z</cp:lastPrinted>
  <dcterms:created xsi:type="dcterms:W3CDTF">2015-10-13T09:38:00Z</dcterms:created>
  <dcterms:modified xsi:type="dcterms:W3CDTF">2015-10-13T09:38:00Z</dcterms:modified>
</cp:coreProperties>
</file>