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400" w:rsidRDefault="000C5400">
      <w:bookmarkStart w:id="0" w:name="_GoBack"/>
      <w:bookmarkEnd w:id="0"/>
    </w:p>
    <w:p w:rsidR="000C5400" w:rsidRDefault="000C5400"/>
    <w:p w:rsidR="000C5400" w:rsidRDefault="00CE793F">
      <w:r>
        <w:t>Ankommend</w:t>
      </w:r>
    </w:p>
    <w:p w:rsidR="000C5400" w:rsidRDefault="00CE793F">
      <w:r>
        <w:t xml:space="preserve">              Knotenpunkt Messerleiste</w:t>
      </w:r>
    </w:p>
    <w:p w:rsidR="000C5400" w:rsidRDefault="00CE793F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339955</wp:posOffset>
                </wp:positionH>
                <wp:positionV relativeFrom="paragraph">
                  <wp:posOffset>109856</wp:posOffset>
                </wp:positionV>
                <wp:extent cx="45089" cy="45089"/>
                <wp:effectExtent l="0" t="0" r="12061" b="12061"/>
                <wp:wrapNone/>
                <wp:docPr id="1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9" cy="45089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solidFill>
                          <a:srgbClr val="5B9BD5"/>
                        </a:solidFill>
                        <a:ln w="12701" cap="flat">
                          <a:solidFill>
                            <a:srgbClr val="41719C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326B5F0" id="Ellipse 9" o:spid="_x0000_s1026" style="position:absolute;margin-left:26.75pt;margin-top:8.65pt;width:3.55pt;height:3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5089,45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" path="m,22545at,,45090,45090,,22545,,22545xe" fillcolor="#5b9bd5" strokecolor="#41719c" strokeweight=".35281mm">
                <v:stroke joinstyle="miter"/>
                <v:path arrowok="t" o:connecttype="custom" o:connectlocs="22545,0;45089,22545;22545,45089;0,22545;6603,6603;6603,38486;38486,38486;38486,6603" o:connectangles="270,0,90,180,270,90,90,270" textboxrect="6603,6603,38486,38486"/>
              </v:shape>
            </w:pict>
          </mc:Fallback>
        </mc:AlternateContent>
      </w:r>
    </w:p>
    <w:p w:rsidR="000C5400" w:rsidRDefault="00CE793F">
      <w:r>
        <w:t xml:space="preserve">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359734</wp:posOffset>
                </wp:positionH>
                <wp:positionV relativeFrom="paragraph">
                  <wp:posOffset>-165360</wp:posOffset>
                </wp:positionV>
                <wp:extent cx="1099182" cy="4444"/>
                <wp:effectExtent l="0" t="0" r="24768" b="33656"/>
                <wp:wrapNone/>
                <wp:docPr id="2" name="Gerader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9182" cy="444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5B9BD5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A990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8" o:spid="_x0000_s1026" type="#_x0000_t32" style="position:absolute;margin-left:28.35pt;margin-top:-13pt;width:86.55pt;height:.3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" strokecolor="#5b9bd5" strokeweight=".17625mm">
                <v:stroke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1449433</wp:posOffset>
                </wp:positionH>
                <wp:positionV relativeFrom="paragraph">
                  <wp:posOffset>-170224</wp:posOffset>
                </wp:positionV>
                <wp:extent cx="4444" cy="233052"/>
                <wp:effectExtent l="95250" t="0" r="71756" b="52698"/>
                <wp:wrapNone/>
                <wp:docPr id="3" name="Gerade Verbindung mit Pfei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4" cy="23305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5B9BD5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1276E6" id="Gerade Verbindung mit Pfeil 7" o:spid="_x0000_s1026" type="#_x0000_t32" style="position:absolute;margin-left:114.15pt;margin-top:-13.4pt;width:.35pt;height:18.3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" strokecolor="#5b9bd5" strokeweight=".17625mm">
                <v:stroke endarrow="open"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1391058</wp:posOffset>
                </wp:positionH>
                <wp:positionV relativeFrom="paragraph">
                  <wp:posOffset>1443965</wp:posOffset>
                </wp:positionV>
                <wp:extent cx="9519" cy="646426"/>
                <wp:effectExtent l="95250" t="0" r="66681" b="58424"/>
                <wp:wrapNone/>
                <wp:docPr id="4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19" cy="64642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5B9BD5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77D978" id="Gerade Verbindung mit Pfeil 5" o:spid="_x0000_s1026" type="#_x0000_t32" style="position:absolute;margin-left:109.55pt;margin-top:113.7pt;width:.75pt;height:50.9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" strokecolor="#5b9bd5" strokeweight=".17625mm">
                <v:stroke endarrow="open"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312596</wp:posOffset>
                </wp:positionH>
                <wp:positionV relativeFrom="paragraph">
                  <wp:posOffset>1446087</wp:posOffset>
                </wp:positionV>
                <wp:extent cx="9519" cy="646425"/>
                <wp:effectExtent l="95250" t="0" r="66681" b="58425"/>
                <wp:wrapNone/>
                <wp:docPr id="5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19" cy="646425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5B9BD5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B77FE5" id="Gerade Verbindung mit Pfeil 4" o:spid="_x0000_s1026" type="#_x0000_t32" style="position:absolute;margin-left:24.6pt;margin-top:113.85pt;width:.75pt;height:50.9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" strokecolor="#5b9bd5" strokeweight=".17625mm">
                <v:stroke endarrow="open"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350206</wp:posOffset>
                </wp:positionH>
                <wp:positionV relativeFrom="paragraph">
                  <wp:posOffset>-598237</wp:posOffset>
                </wp:positionV>
                <wp:extent cx="9528" cy="646425"/>
                <wp:effectExtent l="95250" t="0" r="66672" b="58425"/>
                <wp:wrapNone/>
                <wp:docPr id="6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8" cy="646425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5B9BD5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A4AAC3" id="Gerade Verbindung mit Pfeil 3" o:spid="_x0000_s1026" type="#_x0000_t32" style="position:absolute;margin-left:27.6pt;margin-top:-47.1pt;width:.75pt;height:50.9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" strokecolor="#5b9bd5" strokeweight=".17625mm">
                <v:stroke endarrow="open" joinstyle="miter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43772</wp:posOffset>
                </wp:positionV>
                <wp:extent cx="651510" cy="1410333"/>
                <wp:effectExtent l="0" t="0" r="15240" b="18417"/>
                <wp:wrapNone/>
                <wp:docPr id="7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" cy="141033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1" cap="flat">
                          <a:solidFill>
                            <a:srgbClr val="41719C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69842FE2" id="Rechteck 2" o:spid="_x0000_s1026" style="position:absolute;margin-left:90pt;margin-top:3.45pt;width:51.3pt;height:11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" fillcolor="#5b9bd5" strokecolor="#41719c" strokeweight=".35281mm">
                <v:textbox inset="0,0,0,0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63239</wp:posOffset>
                </wp:positionH>
                <wp:positionV relativeFrom="paragraph">
                  <wp:posOffset>34061</wp:posOffset>
                </wp:positionV>
                <wp:extent cx="651510" cy="1410333"/>
                <wp:effectExtent l="0" t="0" r="15240" b="18417"/>
                <wp:wrapNone/>
                <wp:docPr id="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" cy="141033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1" cap="flat">
                          <a:solidFill>
                            <a:srgbClr val="41719C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42F4569" id="Rechteck 1" o:spid="_x0000_s1026" style="position:absolute;margin-left:5pt;margin-top:2.7pt;width:51.3pt;height:11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" fillcolor="#5b9bd5" strokecolor="#41719c" strokeweight=".35281mm">
                <v:textbox inset="0,0,0,0"/>
              </v:rect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AZ                           Stube </w:t>
      </w:r>
    </w:p>
    <w:sectPr w:rsidR="000C5400">
      <w:pgSz w:w="11906" w:h="16838"/>
      <w:pgMar w:top="142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93F" w:rsidRDefault="00CE793F">
      <w:pPr>
        <w:spacing w:after="0" w:line="240" w:lineRule="auto"/>
      </w:pPr>
      <w:r>
        <w:separator/>
      </w:r>
    </w:p>
  </w:endnote>
  <w:endnote w:type="continuationSeparator" w:id="0">
    <w:p w:rsidR="00CE793F" w:rsidRDefault="00CE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93F" w:rsidRDefault="00CE793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E793F" w:rsidRDefault="00CE7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0C5400"/>
    <w:rsid w:val="000C5400"/>
    <w:rsid w:val="00665126"/>
    <w:rsid w:val="00CE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01A80-996F-48FB-8532-FC55215AD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Wehr</dc:creator>
  <dc:description/>
  <cp:lastModifiedBy>G. Wehr</cp:lastModifiedBy>
  <cp:revision>2</cp:revision>
  <dcterms:created xsi:type="dcterms:W3CDTF">2018-05-13T09:43:00Z</dcterms:created>
  <dcterms:modified xsi:type="dcterms:W3CDTF">2018-05-13T09:43:00Z</dcterms:modified>
</cp:coreProperties>
</file>