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32E26" w14:textId="77777777" w:rsidR="00372798" w:rsidRPr="00BD423E" w:rsidRDefault="00372798" w:rsidP="00372798"/>
    <w:p w14:paraId="567E423E" w14:textId="77777777" w:rsidR="00372798" w:rsidRPr="00BD423E" w:rsidRDefault="00372798" w:rsidP="00372798"/>
    <w:p w14:paraId="44C02794" w14:textId="77777777" w:rsidR="00372798" w:rsidRPr="00BD423E" w:rsidRDefault="00372798" w:rsidP="00372798"/>
    <w:p w14:paraId="1ABB378D" w14:textId="77777777" w:rsidR="00372798" w:rsidRPr="00BD423E" w:rsidRDefault="00372798" w:rsidP="00372798"/>
    <w:p w14:paraId="1B4EED73" w14:textId="275F45FD" w:rsidR="00372798" w:rsidRPr="00BD423E" w:rsidRDefault="00372798" w:rsidP="00372798"/>
    <w:p w14:paraId="3DF8045B" w14:textId="77777777" w:rsidR="00372798" w:rsidRPr="00BD423E" w:rsidRDefault="00372798" w:rsidP="00372798"/>
    <w:p w14:paraId="6ECBFE02" w14:textId="0D0CB189" w:rsidR="00372798" w:rsidRPr="00BD423E" w:rsidRDefault="00372798" w:rsidP="00372798"/>
    <w:p w14:paraId="22DC8299" w14:textId="77777777" w:rsidR="00372798" w:rsidRPr="00BD423E" w:rsidRDefault="00372798" w:rsidP="00372798"/>
    <w:p w14:paraId="008AE268" w14:textId="77777777" w:rsidR="00372798" w:rsidRPr="00BD423E" w:rsidRDefault="00372798" w:rsidP="00372798"/>
    <w:p w14:paraId="6B1C5372" w14:textId="77777777" w:rsidR="00372798" w:rsidRPr="00BD423E" w:rsidRDefault="00372798" w:rsidP="00372798"/>
    <w:p w14:paraId="38BA27F0" w14:textId="77777777" w:rsidR="00372798" w:rsidRPr="00BD423E" w:rsidRDefault="00372798" w:rsidP="00372798"/>
    <w:p w14:paraId="355F3D62" w14:textId="77777777" w:rsidR="00A706CB" w:rsidRPr="00A706CB" w:rsidRDefault="00A706CB" w:rsidP="00A706CB"/>
    <w:p w14:paraId="21C297B1" w14:textId="77777777" w:rsidR="00A706CB" w:rsidRPr="00A706CB" w:rsidRDefault="00A706CB" w:rsidP="00A706CB"/>
    <w:p w14:paraId="414238E4" w14:textId="77777777" w:rsidR="00A706CB" w:rsidRPr="00A706CB" w:rsidRDefault="00A706CB" w:rsidP="00A706CB"/>
    <w:p w14:paraId="248D69A2" w14:textId="77777777" w:rsidR="00A706CB" w:rsidRPr="00A706CB" w:rsidRDefault="00A706CB" w:rsidP="00A706CB"/>
    <w:p w14:paraId="601A276B" w14:textId="77777777" w:rsidR="00A706CB" w:rsidRPr="00A706CB" w:rsidRDefault="00A706CB" w:rsidP="00A706CB"/>
    <w:p w14:paraId="66671D38" w14:textId="77777777" w:rsidR="00A706CB" w:rsidRPr="00A706CB" w:rsidRDefault="00A706CB" w:rsidP="00A706CB">
      <w:pPr>
        <w:tabs>
          <w:tab w:val="left" w:pos="1829"/>
        </w:tabs>
      </w:pPr>
      <w:r>
        <w:tab/>
      </w:r>
    </w:p>
    <w:sectPr w:rsidR="00A706CB" w:rsidRPr="00A706CB" w:rsidSect="00F164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96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25D0F" w14:textId="77777777" w:rsidR="007B791B" w:rsidRDefault="007B791B" w:rsidP="00934F73">
      <w:r>
        <w:separator/>
      </w:r>
    </w:p>
  </w:endnote>
  <w:endnote w:type="continuationSeparator" w:id="0">
    <w:p w14:paraId="0BA863ED" w14:textId="77777777" w:rsidR="007B791B" w:rsidRDefault="007B791B" w:rsidP="00934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9DEE5" w14:textId="77777777" w:rsidR="00974347" w:rsidRDefault="0097434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36"/>
      <w:gridCol w:w="4036"/>
      <w:gridCol w:w="3290"/>
    </w:tblGrid>
    <w:tr w:rsidR="00135C2D" w:rsidRPr="00135C2D" w14:paraId="5FD59A6E" w14:textId="77777777" w:rsidTr="00135C2D">
      <w:tc>
        <w:tcPr>
          <w:tcW w:w="1736" w:type="dxa"/>
        </w:tcPr>
        <w:p w14:paraId="63226607" w14:textId="77777777" w:rsidR="00135C2D" w:rsidRPr="008B1EAA" w:rsidRDefault="00135C2D" w:rsidP="00135C2D">
          <w:pPr>
            <w:pStyle w:val="Fuzeile"/>
            <w:rPr>
              <w:sz w:val="20"/>
              <w:szCs w:val="20"/>
            </w:rPr>
          </w:pPr>
          <w:r w:rsidRPr="008B1EAA">
            <w:rPr>
              <w:sz w:val="20"/>
              <w:szCs w:val="20"/>
            </w:rPr>
            <w:t>Geschäftszahl:</w:t>
          </w:r>
        </w:p>
      </w:tc>
      <w:tc>
        <w:tcPr>
          <w:tcW w:w="4036" w:type="dxa"/>
        </w:tcPr>
        <w:p w14:paraId="39B0F6B5" w14:textId="77777777" w:rsidR="00135C2D" w:rsidRPr="008B1EAA" w:rsidRDefault="00135C2D" w:rsidP="00135C2D">
          <w:pPr>
            <w:pStyle w:val="Fuzeile"/>
            <w:rPr>
              <w:sz w:val="20"/>
              <w:szCs w:val="20"/>
            </w:rPr>
          </w:pPr>
          <w:r w:rsidRPr="008B1EAA">
            <w:rPr>
              <w:sz w:val="20"/>
              <w:szCs w:val="20"/>
            </w:rPr>
            <w:t>Projektnummer</w:t>
          </w:r>
        </w:p>
      </w:tc>
      <w:tc>
        <w:tcPr>
          <w:tcW w:w="3290" w:type="dxa"/>
        </w:tcPr>
        <w:p w14:paraId="54F54143" w14:textId="77777777" w:rsidR="00135C2D" w:rsidRPr="00135C2D" w:rsidRDefault="002D21A0" w:rsidP="00135C2D">
          <w:pPr>
            <w:pStyle w:val="Fuzeile"/>
            <w:jc w:val="right"/>
            <w:rPr>
              <w:sz w:val="20"/>
              <w:szCs w:val="20"/>
            </w:rPr>
          </w:pPr>
          <w:r w:rsidRPr="002D21A0">
            <w:rPr>
              <w:sz w:val="20"/>
              <w:szCs w:val="20"/>
              <w:lang w:val="de-DE"/>
            </w:rPr>
            <w:t xml:space="preserve">Seite | </w:t>
          </w:r>
          <w:r w:rsidRPr="002D21A0">
            <w:rPr>
              <w:sz w:val="20"/>
              <w:szCs w:val="20"/>
            </w:rPr>
            <w:fldChar w:fldCharType="begin"/>
          </w:r>
          <w:r w:rsidRPr="002D21A0">
            <w:rPr>
              <w:sz w:val="20"/>
              <w:szCs w:val="20"/>
            </w:rPr>
            <w:instrText>PAGE   \* MERGEFORMAT</w:instrText>
          </w:r>
          <w:r w:rsidRPr="002D21A0">
            <w:rPr>
              <w:sz w:val="20"/>
              <w:szCs w:val="20"/>
            </w:rPr>
            <w:fldChar w:fldCharType="separate"/>
          </w:r>
          <w:r w:rsidRPr="002D21A0">
            <w:rPr>
              <w:sz w:val="20"/>
              <w:szCs w:val="20"/>
              <w:lang w:val="de-DE"/>
            </w:rPr>
            <w:t>1</w:t>
          </w:r>
          <w:r w:rsidRPr="002D21A0">
            <w:rPr>
              <w:sz w:val="20"/>
              <w:szCs w:val="20"/>
            </w:rPr>
            <w:fldChar w:fldCharType="end"/>
          </w:r>
        </w:p>
      </w:tc>
    </w:tr>
    <w:tr w:rsidR="00135C2D" w:rsidRPr="008B1EAA" w14:paraId="0B17CA9C" w14:textId="77777777" w:rsidTr="00135C2D">
      <w:tc>
        <w:tcPr>
          <w:tcW w:w="1736" w:type="dxa"/>
        </w:tcPr>
        <w:p w14:paraId="209247CD" w14:textId="77777777" w:rsidR="00135C2D" w:rsidRPr="008B1EAA" w:rsidRDefault="00135C2D" w:rsidP="00135C2D">
          <w:pPr>
            <w:pStyle w:val="Fuzeile"/>
            <w:rPr>
              <w:sz w:val="20"/>
              <w:szCs w:val="20"/>
            </w:rPr>
          </w:pPr>
          <w:r w:rsidRPr="008B1EAA">
            <w:rPr>
              <w:sz w:val="20"/>
              <w:szCs w:val="20"/>
            </w:rPr>
            <w:t>Version / Datum:</w:t>
          </w:r>
        </w:p>
      </w:tc>
      <w:tc>
        <w:tcPr>
          <w:tcW w:w="4036" w:type="dxa"/>
        </w:tcPr>
        <w:p w14:paraId="26D95525" w14:textId="77777777" w:rsidR="00135C2D" w:rsidRPr="008B1EAA" w:rsidRDefault="00135C2D" w:rsidP="00135C2D">
          <w:pPr>
            <w:pStyle w:val="Fuzeile"/>
            <w:rPr>
              <w:sz w:val="20"/>
              <w:szCs w:val="20"/>
            </w:rPr>
          </w:pPr>
          <w:r w:rsidRPr="008B1EAA">
            <w:rPr>
              <w:sz w:val="20"/>
              <w:szCs w:val="20"/>
            </w:rPr>
            <w:t>01 / 23.10.2022</w:t>
          </w:r>
        </w:p>
      </w:tc>
      <w:tc>
        <w:tcPr>
          <w:tcW w:w="3290" w:type="dxa"/>
        </w:tcPr>
        <w:p w14:paraId="7AA445D4" w14:textId="77777777" w:rsidR="00135C2D" w:rsidRPr="008B1EAA" w:rsidRDefault="00135C2D" w:rsidP="00135C2D">
          <w:pPr>
            <w:pStyle w:val="Fuzeile"/>
            <w:jc w:val="right"/>
            <w:rPr>
              <w:sz w:val="20"/>
              <w:szCs w:val="20"/>
            </w:rPr>
          </w:pPr>
        </w:p>
      </w:tc>
    </w:tr>
    <w:tr w:rsidR="00135C2D" w:rsidRPr="008B1EAA" w14:paraId="65985438" w14:textId="77777777" w:rsidTr="00135C2D">
      <w:tc>
        <w:tcPr>
          <w:tcW w:w="1736" w:type="dxa"/>
        </w:tcPr>
        <w:p w14:paraId="2AC46810" w14:textId="77777777" w:rsidR="00135C2D" w:rsidRPr="008B1EAA" w:rsidRDefault="000C137F" w:rsidP="00135C2D">
          <w:pPr>
            <w:pStyle w:val="Fuzeile"/>
            <w:rPr>
              <w:sz w:val="20"/>
              <w:szCs w:val="20"/>
            </w:rPr>
          </w:pPr>
          <w:r>
            <w:rPr>
              <w:sz w:val="20"/>
              <w:szCs w:val="20"/>
            </w:rPr>
            <w:t>Betreff</w:t>
          </w:r>
          <w:r w:rsidR="00135C2D" w:rsidRPr="008B1EAA">
            <w:rPr>
              <w:sz w:val="20"/>
              <w:szCs w:val="20"/>
            </w:rPr>
            <w:t>:</w:t>
          </w:r>
        </w:p>
      </w:tc>
      <w:tc>
        <w:tcPr>
          <w:tcW w:w="4036" w:type="dxa"/>
        </w:tcPr>
        <w:p w14:paraId="4BD8F9CA" w14:textId="77777777" w:rsidR="00135C2D" w:rsidRPr="008B1EAA" w:rsidRDefault="000C137F" w:rsidP="00135C2D">
          <w:pPr>
            <w:pStyle w:val="Fuzeile"/>
            <w:rPr>
              <w:sz w:val="20"/>
              <w:szCs w:val="20"/>
            </w:rPr>
          </w:pPr>
          <w:r>
            <w:rPr>
              <w:sz w:val="20"/>
              <w:szCs w:val="20"/>
            </w:rPr>
            <w:t>Betreff</w:t>
          </w:r>
        </w:p>
      </w:tc>
      <w:tc>
        <w:tcPr>
          <w:tcW w:w="3290" w:type="dxa"/>
        </w:tcPr>
        <w:p w14:paraId="5DF39B43" w14:textId="77777777" w:rsidR="00135C2D" w:rsidRPr="008B1EAA" w:rsidRDefault="00135C2D" w:rsidP="00135C2D">
          <w:pPr>
            <w:pStyle w:val="Fuzeile"/>
            <w:rPr>
              <w:sz w:val="20"/>
              <w:szCs w:val="20"/>
            </w:rPr>
          </w:pPr>
        </w:p>
      </w:tc>
    </w:tr>
  </w:tbl>
  <w:p w14:paraId="1FE3E45A" w14:textId="77777777" w:rsidR="008B1EAA" w:rsidRDefault="00E907DD" w:rsidP="008B1EA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1" layoutInCell="1" allowOverlap="1" wp14:anchorId="2313EC4A" wp14:editId="4E5C9438">
              <wp:simplePos x="0" y="0"/>
              <wp:positionH relativeFrom="margin">
                <wp:posOffset>8255</wp:posOffset>
              </wp:positionH>
              <wp:positionV relativeFrom="page">
                <wp:posOffset>9691370</wp:posOffset>
              </wp:positionV>
              <wp:extent cx="5752465" cy="0"/>
              <wp:effectExtent l="0" t="0" r="0" b="0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246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33E9976" id="Gerader Verbinder 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.65pt,763.1pt" to="453.6pt,7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" strokecolor="#4472c4 [3204]" strokeweight=".5pt">
              <v:stroke joinstyle="miter"/>
              <w10:wrap anchorx="margin" anchory="page"/>
              <w10:anchorlock/>
            </v:line>
          </w:pict>
        </mc:Fallback>
      </mc:AlternateContent>
    </w:r>
  </w:p>
  <w:p w14:paraId="04BC1BC7" w14:textId="77777777" w:rsidR="008B1EAA" w:rsidRDefault="008B1EAA" w:rsidP="008B1EA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42"/>
      <w:gridCol w:w="568"/>
      <w:gridCol w:w="1845"/>
      <w:gridCol w:w="568"/>
      <w:gridCol w:w="2547"/>
    </w:tblGrid>
    <w:tr w:rsidR="008A1D10" w:rsidRPr="00C52556" w14:paraId="2B11FA89" w14:textId="77777777" w:rsidTr="004F0AFE">
      <w:trPr>
        <w:trHeight w:val="841"/>
      </w:trPr>
      <w:tc>
        <w:tcPr>
          <w:tcW w:w="1953" w:type="pct"/>
          <w:vMerge w:val="restart"/>
          <w:vAlign w:val="center"/>
        </w:tcPr>
        <w:p w14:paraId="5D048588" w14:textId="036D4375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313" w:type="pct"/>
          <w:vAlign w:val="center"/>
        </w:tcPr>
        <w:p w14:paraId="11839B75" w14:textId="0B6EE5C2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1017" w:type="pct"/>
          <w:vAlign w:val="center"/>
        </w:tcPr>
        <w:p w14:paraId="00EFA44F" w14:textId="4AADDFC8" w:rsidR="008A1D10" w:rsidRPr="00C52556" w:rsidRDefault="008A1D10" w:rsidP="008A1D10">
          <w:pPr>
            <w:pStyle w:val="Fuzeile"/>
            <w:rPr>
              <w:sz w:val="16"/>
              <w:szCs w:val="16"/>
            </w:rPr>
          </w:pPr>
        </w:p>
      </w:tc>
      <w:tc>
        <w:tcPr>
          <w:tcW w:w="313" w:type="pct"/>
          <w:vAlign w:val="center"/>
        </w:tcPr>
        <w:p w14:paraId="047F2526" w14:textId="78ED13D4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1404" w:type="pct"/>
          <w:vAlign w:val="center"/>
        </w:tcPr>
        <w:p w14:paraId="1CC0C9FF" w14:textId="7C58E243" w:rsidR="008A1D10" w:rsidRPr="00C52556" w:rsidRDefault="008A1D10" w:rsidP="008A1D10">
          <w:pPr>
            <w:rPr>
              <w:sz w:val="16"/>
              <w:szCs w:val="16"/>
            </w:rPr>
          </w:pPr>
        </w:p>
      </w:tc>
    </w:tr>
    <w:tr w:rsidR="008A1D10" w:rsidRPr="00C52556" w14:paraId="372A192E" w14:textId="77777777" w:rsidTr="004F0AFE">
      <w:trPr>
        <w:trHeight w:val="105"/>
      </w:trPr>
      <w:tc>
        <w:tcPr>
          <w:tcW w:w="1953" w:type="pct"/>
          <w:vMerge/>
          <w:vAlign w:val="center"/>
        </w:tcPr>
        <w:p w14:paraId="6BC52B7A" w14:textId="77777777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313" w:type="pct"/>
          <w:vAlign w:val="center"/>
        </w:tcPr>
        <w:p w14:paraId="0621D761" w14:textId="63C7FB6C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1017" w:type="pct"/>
          <w:vAlign w:val="center"/>
        </w:tcPr>
        <w:p w14:paraId="5B505D42" w14:textId="34B37623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313" w:type="pct"/>
          <w:vAlign w:val="center"/>
        </w:tcPr>
        <w:p w14:paraId="35168F95" w14:textId="4AAEF32A" w:rsidR="008A1D10" w:rsidRPr="00C52556" w:rsidRDefault="008A1D10" w:rsidP="008A1D10">
          <w:pPr>
            <w:rPr>
              <w:sz w:val="16"/>
              <w:szCs w:val="16"/>
            </w:rPr>
          </w:pPr>
        </w:p>
      </w:tc>
      <w:tc>
        <w:tcPr>
          <w:tcW w:w="1404" w:type="pct"/>
          <w:vAlign w:val="center"/>
        </w:tcPr>
        <w:p w14:paraId="3D8F2278" w14:textId="11C19648" w:rsidR="008A1D10" w:rsidRPr="00C52556" w:rsidRDefault="008A1D10" w:rsidP="008A1D10">
          <w:pPr>
            <w:rPr>
              <w:sz w:val="16"/>
              <w:szCs w:val="16"/>
            </w:rPr>
          </w:pPr>
        </w:p>
      </w:tc>
    </w:tr>
  </w:tbl>
  <w:p w14:paraId="6514CD67" w14:textId="77777777" w:rsidR="000C137F" w:rsidRDefault="000C137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AE288" w14:textId="77777777" w:rsidR="007B791B" w:rsidRDefault="007B791B" w:rsidP="00934F73">
      <w:r>
        <w:separator/>
      </w:r>
    </w:p>
  </w:footnote>
  <w:footnote w:type="continuationSeparator" w:id="0">
    <w:p w14:paraId="1B0ACFA5" w14:textId="77777777" w:rsidR="007B791B" w:rsidRDefault="007B791B" w:rsidP="00934F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691B8" w14:textId="77777777" w:rsidR="00974347" w:rsidRDefault="0097434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5F57" w14:textId="77777777" w:rsidR="00934F73" w:rsidRDefault="0086004E" w:rsidP="000164AF">
    <w:pPr>
      <w:pStyle w:val="Kopfzeile"/>
    </w:pPr>
    <w:r w:rsidRPr="00934F73">
      <w:rPr>
        <w:noProof/>
      </w:rPr>
      <w:drawing>
        <wp:anchor distT="0" distB="0" distL="114300" distR="114300" simplePos="0" relativeHeight="251675648" behindDoc="0" locked="0" layoutInCell="1" allowOverlap="1" wp14:anchorId="7FA0D4B9" wp14:editId="580DC38D">
          <wp:simplePos x="0" y="0"/>
          <wp:positionH relativeFrom="margin">
            <wp:posOffset>3242945</wp:posOffset>
          </wp:positionH>
          <wp:positionV relativeFrom="paragraph">
            <wp:posOffset>-45085</wp:posOffset>
          </wp:positionV>
          <wp:extent cx="2519680" cy="311785"/>
          <wp:effectExtent l="0" t="0" r="0" b="0"/>
          <wp:wrapThrough wrapText="bothSides">
            <wp:wrapPolygon edited="0">
              <wp:start x="0" y="0"/>
              <wp:lineTo x="0" y="19796"/>
              <wp:lineTo x="5879" y="19796"/>
              <wp:lineTo x="21393" y="13198"/>
              <wp:lineTo x="21393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2" name="Grafik 4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9680" cy="311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09AFC" w14:textId="0348856F" w:rsidR="00135C2D" w:rsidRDefault="000C137F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1" layoutInCell="1" allowOverlap="1" wp14:anchorId="50AF112B" wp14:editId="1E39C47F">
              <wp:simplePos x="0" y="0"/>
              <wp:positionH relativeFrom="leftMargin">
                <wp:posOffset>0</wp:posOffset>
              </wp:positionH>
              <wp:positionV relativeFrom="page">
                <wp:posOffset>0</wp:posOffset>
              </wp:positionV>
              <wp:extent cx="234000" cy="10731600"/>
              <wp:effectExtent l="0" t="0" r="0" b="0"/>
              <wp:wrapNone/>
              <wp:docPr id="14" name="Rechteck 1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>
                      <a:xfrm>
                        <a:off x="0" y="0"/>
                        <a:ext cx="234000" cy="10731600"/>
                      </a:xfrm>
                      <a:prstGeom prst="rect">
                        <a:avLst/>
                      </a:prstGeom>
                      <a:solidFill>
                        <a:srgbClr val="5677A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BA1FC9" id="Rechteck 14" o:spid="_x0000_s1026" style="position:absolute;margin-left:0;margin-top:0;width:18.45pt;height:845pt;z-index:25168588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" fillcolor="#5677ae" stroked="f" strokeweight="1pt">
              <o:lock v:ext="edit" aspectratio="t"/>
              <w10:wrap anchorx="margin" anchory="page"/>
              <w10:anchorlock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92B929C"/>
    <w:multiLevelType w:val="hybridMultilevel"/>
    <w:tmpl w:val="FFFFFFF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88875B1"/>
    <w:multiLevelType w:val="multilevel"/>
    <w:tmpl w:val="89923EC2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B252F0D"/>
    <w:multiLevelType w:val="hybridMultilevel"/>
    <w:tmpl w:val="789EC75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264F5"/>
    <w:multiLevelType w:val="hybridMultilevel"/>
    <w:tmpl w:val="B666E130"/>
    <w:lvl w:ilvl="0" w:tplc="1EC823B4">
      <w:numFmt w:val="bullet"/>
      <w:lvlText w:val="−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731F8"/>
    <w:multiLevelType w:val="hybridMultilevel"/>
    <w:tmpl w:val="5AEC6B46"/>
    <w:lvl w:ilvl="0" w:tplc="21482494">
      <w:numFmt w:val="bullet"/>
      <w:lvlText w:val="−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F468CC"/>
    <w:multiLevelType w:val="hybridMultilevel"/>
    <w:tmpl w:val="D1AEB804"/>
    <w:lvl w:ilvl="0" w:tplc="BB4E4F9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FC414F"/>
    <w:multiLevelType w:val="hybridMultilevel"/>
    <w:tmpl w:val="C4FC80F4"/>
    <w:lvl w:ilvl="0" w:tplc="D2DA6F3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913D04"/>
    <w:multiLevelType w:val="hybridMultilevel"/>
    <w:tmpl w:val="056C5AC8"/>
    <w:lvl w:ilvl="0" w:tplc="1EC823B4">
      <w:numFmt w:val="bullet"/>
      <w:lvlText w:val="−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A730D7"/>
    <w:multiLevelType w:val="hybridMultilevel"/>
    <w:tmpl w:val="BB40FCCE"/>
    <w:lvl w:ilvl="0" w:tplc="9A38D4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94E1E"/>
    <w:multiLevelType w:val="multilevel"/>
    <w:tmpl w:val="0C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6184DFB"/>
    <w:multiLevelType w:val="hybridMultilevel"/>
    <w:tmpl w:val="A08ED93A"/>
    <w:lvl w:ilvl="0" w:tplc="9A38D4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754C3C"/>
    <w:multiLevelType w:val="hybridMultilevel"/>
    <w:tmpl w:val="8D48697E"/>
    <w:lvl w:ilvl="0" w:tplc="1EC823B4">
      <w:numFmt w:val="bullet"/>
      <w:lvlText w:val="−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71671C"/>
    <w:multiLevelType w:val="hybridMultilevel"/>
    <w:tmpl w:val="B380A942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335CFE"/>
    <w:multiLevelType w:val="hybridMultilevel"/>
    <w:tmpl w:val="0D7EE198"/>
    <w:lvl w:ilvl="0" w:tplc="1EC823B4">
      <w:numFmt w:val="bullet"/>
      <w:lvlText w:val="−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C36577"/>
    <w:multiLevelType w:val="hybridMultilevel"/>
    <w:tmpl w:val="AD0AE5EA"/>
    <w:lvl w:ilvl="0" w:tplc="1EC823B4">
      <w:numFmt w:val="bullet"/>
      <w:lvlText w:val="−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961946">
    <w:abstractNumId w:val="12"/>
  </w:num>
  <w:num w:numId="2" w16cid:durableId="805972995">
    <w:abstractNumId w:val="0"/>
  </w:num>
  <w:num w:numId="3" w16cid:durableId="2114520514">
    <w:abstractNumId w:val="2"/>
  </w:num>
  <w:num w:numId="4" w16cid:durableId="1515460373">
    <w:abstractNumId w:val="11"/>
  </w:num>
  <w:num w:numId="5" w16cid:durableId="583297545">
    <w:abstractNumId w:val="3"/>
  </w:num>
  <w:num w:numId="6" w16cid:durableId="41247883">
    <w:abstractNumId w:val="13"/>
  </w:num>
  <w:num w:numId="7" w16cid:durableId="1220437592">
    <w:abstractNumId w:val="4"/>
  </w:num>
  <w:num w:numId="8" w16cid:durableId="923535863">
    <w:abstractNumId w:val="14"/>
  </w:num>
  <w:num w:numId="9" w16cid:durableId="1138495023">
    <w:abstractNumId w:val="5"/>
  </w:num>
  <w:num w:numId="10" w16cid:durableId="846601450">
    <w:abstractNumId w:val="6"/>
  </w:num>
  <w:num w:numId="11" w16cid:durableId="938024002">
    <w:abstractNumId w:val="9"/>
  </w:num>
  <w:num w:numId="12" w16cid:durableId="1556815728">
    <w:abstractNumId w:val="10"/>
  </w:num>
  <w:num w:numId="13" w16cid:durableId="1160078123">
    <w:abstractNumId w:val="8"/>
  </w:num>
  <w:num w:numId="14" w16cid:durableId="1028262118">
    <w:abstractNumId w:val="1"/>
  </w:num>
  <w:num w:numId="15" w16cid:durableId="16641174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463"/>
    <w:rsid w:val="000164AF"/>
    <w:rsid w:val="0002081F"/>
    <w:rsid w:val="0002577C"/>
    <w:rsid w:val="00034C0F"/>
    <w:rsid w:val="000647BE"/>
    <w:rsid w:val="0007510E"/>
    <w:rsid w:val="000A1BFF"/>
    <w:rsid w:val="000C137F"/>
    <w:rsid w:val="000F2896"/>
    <w:rsid w:val="000F6DE8"/>
    <w:rsid w:val="00104F68"/>
    <w:rsid w:val="0013008D"/>
    <w:rsid w:val="00135C2D"/>
    <w:rsid w:val="00160FA8"/>
    <w:rsid w:val="00164DA8"/>
    <w:rsid w:val="00172BED"/>
    <w:rsid w:val="001732E1"/>
    <w:rsid w:val="00176950"/>
    <w:rsid w:val="001D0310"/>
    <w:rsid w:val="00205498"/>
    <w:rsid w:val="002322D9"/>
    <w:rsid w:val="002A3154"/>
    <w:rsid w:val="002B0374"/>
    <w:rsid w:val="002D21A0"/>
    <w:rsid w:val="002D46C6"/>
    <w:rsid w:val="002E2C84"/>
    <w:rsid w:val="002F4582"/>
    <w:rsid w:val="002F6ED8"/>
    <w:rsid w:val="003224A2"/>
    <w:rsid w:val="0032291E"/>
    <w:rsid w:val="00322FED"/>
    <w:rsid w:val="00356A6D"/>
    <w:rsid w:val="003670B2"/>
    <w:rsid w:val="0037246D"/>
    <w:rsid w:val="0037249B"/>
    <w:rsid w:val="00372798"/>
    <w:rsid w:val="00380EC7"/>
    <w:rsid w:val="0039214D"/>
    <w:rsid w:val="003D4CA4"/>
    <w:rsid w:val="00472163"/>
    <w:rsid w:val="004A69E7"/>
    <w:rsid w:val="004B0E04"/>
    <w:rsid w:val="004C51DF"/>
    <w:rsid w:val="00506C75"/>
    <w:rsid w:val="005074BD"/>
    <w:rsid w:val="005164DE"/>
    <w:rsid w:val="0052516B"/>
    <w:rsid w:val="00547BE3"/>
    <w:rsid w:val="00580637"/>
    <w:rsid w:val="00587FBA"/>
    <w:rsid w:val="0061254B"/>
    <w:rsid w:val="00626AD5"/>
    <w:rsid w:val="00667A97"/>
    <w:rsid w:val="006723D1"/>
    <w:rsid w:val="00677A7B"/>
    <w:rsid w:val="00691B9B"/>
    <w:rsid w:val="006A4356"/>
    <w:rsid w:val="006B6D2D"/>
    <w:rsid w:val="006C5656"/>
    <w:rsid w:val="007115B5"/>
    <w:rsid w:val="0071628A"/>
    <w:rsid w:val="00736031"/>
    <w:rsid w:val="00797D8C"/>
    <w:rsid w:val="007B4482"/>
    <w:rsid w:val="007B791B"/>
    <w:rsid w:val="007F4040"/>
    <w:rsid w:val="008233F1"/>
    <w:rsid w:val="00835DBC"/>
    <w:rsid w:val="00845200"/>
    <w:rsid w:val="008553BD"/>
    <w:rsid w:val="0086004E"/>
    <w:rsid w:val="00871374"/>
    <w:rsid w:val="008738DB"/>
    <w:rsid w:val="00876002"/>
    <w:rsid w:val="0088362C"/>
    <w:rsid w:val="0089395C"/>
    <w:rsid w:val="008A1D10"/>
    <w:rsid w:val="008B1EAA"/>
    <w:rsid w:val="008D0E0A"/>
    <w:rsid w:val="008D73A6"/>
    <w:rsid w:val="008F32BF"/>
    <w:rsid w:val="00934F73"/>
    <w:rsid w:val="00935976"/>
    <w:rsid w:val="00945D94"/>
    <w:rsid w:val="00946AD2"/>
    <w:rsid w:val="00966CAE"/>
    <w:rsid w:val="00974347"/>
    <w:rsid w:val="009A7302"/>
    <w:rsid w:val="009B3BFB"/>
    <w:rsid w:val="009F2EE0"/>
    <w:rsid w:val="009F7965"/>
    <w:rsid w:val="00A16499"/>
    <w:rsid w:val="00A2744C"/>
    <w:rsid w:val="00A6772E"/>
    <w:rsid w:val="00A706CB"/>
    <w:rsid w:val="00AD11E1"/>
    <w:rsid w:val="00B1647E"/>
    <w:rsid w:val="00B2154F"/>
    <w:rsid w:val="00B233E2"/>
    <w:rsid w:val="00BC0B8B"/>
    <w:rsid w:val="00BD423E"/>
    <w:rsid w:val="00BD76A0"/>
    <w:rsid w:val="00BF6C5F"/>
    <w:rsid w:val="00C07F59"/>
    <w:rsid w:val="00C474C1"/>
    <w:rsid w:val="00C7763C"/>
    <w:rsid w:val="00C837B1"/>
    <w:rsid w:val="00C87922"/>
    <w:rsid w:val="00D17CFA"/>
    <w:rsid w:val="00D2722E"/>
    <w:rsid w:val="00D65231"/>
    <w:rsid w:val="00D74871"/>
    <w:rsid w:val="00D87055"/>
    <w:rsid w:val="00D9108C"/>
    <w:rsid w:val="00DB47A1"/>
    <w:rsid w:val="00DC26F0"/>
    <w:rsid w:val="00E368FD"/>
    <w:rsid w:val="00E45310"/>
    <w:rsid w:val="00E5064A"/>
    <w:rsid w:val="00E66E6B"/>
    <w:rsid w:val="00E83EB8"/>
    <w:rsid w:val="00E907DD"/>
    <w:rsid w:val="00E924C3"/>
    <w:rsid w:val="00EE1756"/>
    <w:rsid w:val="00F16463"/>
    <w:rsid w:val="00F335E5"/>
    <w:rsid w:val="00F40C0E"/>
    <w:rsid w:val="00F51458"/>
    <w:rsid w:val="00FD31D4"/>
    <w:rsid w:val="00FD7AA8"/>
    <w:rsid w:val="00FD7EBC"/>
    <w:rsid w:val="00FF487E"/>
    <w:rsid w:val="00FF533E"/>
    <w:rsid w:val="00FF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A71139"/>
  <w15:chartTrackingRefBased/>
  <w15:docId w15:val="{3CE44438-9F49-4BF6-9625-316A39FA4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D0E0A"/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587FBA"/>
    <w:pPr>
      <w:keepNext/>
      <w:keepLines/>
      <w:numPr>
        <w:numId w:val="14"/>
      </w:numPr>
      <w:spacing w:before="240"/>
      <w:outlineLvl w:val="0"/>
    </w:pPr>
    <w:rPr>
      <w:rFonts w:eastAsiaTheme="majorEastAsia" w:cstheme="majorBidi"/>
      <w:b/>
      <w:color w:val="5677AE"/>
      <w:sz w:val="32"/>
      <w:szCs w:val="32"/>
    </w:rPr>
  </w:style>
  <w:style w:type="paragraph" w:styleId="berschrift2">
    <w:name w:val="heading 2"/>
    <w:basedOn w:val="Standard"/>
    <w:next w:val="Standard"/>
    <w:link w:val="berschrift2Zchn"/>
    <w:autoRedefine/>
    <w:uiPriority w:val="9"/>
    <w:unhideWhenUsed/>
    <w:qFormat/>
    <w:rsid w:val="002322D9"/>
    <w:pPr>
      <w:keepNext/>
      <w:keepLines/>
      <w:numPr>
        <w:ilvl w:val="1"/>
        <w:numId w:val="14"/>
      </w:numPr>
      <w:spacing w:before="40"/>
      <w:outlineLvl w:val="1"/>
    </w:pPr>
    <w:rPr>
      <w:rFonts w:eastAsiaTheme="majorEastAsia" w:cstheme="majorBidi"/>
      <w:b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DB47A1"/>
    <w:pPr>
      <w:keepNext/>
      <w:keepLines/>
      <w:numPr>
        <w:ilvl w:val="2"/>
        <w:numId w:val="14"/>
      </w:numPr>
      <w:spacing w:before="40"/>
      <w:outlineLvl w:val="2"/>
    </w:pPr>
    <w:rPr>
      <w:rFonts w:eastAsiaTheme="majorEastAsia" w:cstheme="majorBidi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322D9"/>
    <w:pPr>
      <w:keepNext/>
      <w:keepLines/>
      <w:numPr>
        <w:ilvl w:val="3"/>
        <w:numId w:val="14"/>
      </w:numPr>
      <w:spacing w:before="40"/>
      <w:outlineLvl w:val="3"/>
    </w:pPr>
    <w:rPr>
      <w:rFonts w:eastAsiaTheme="majorEastAsia" w:cstheme="majorBidi"/>
      <w:iCs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DB47A1"/>
    <w:pPr>
      <w:keepNext/>
      <w:keepLines/>
      <w:numPr>
        <w:ilvl w:val="4"/>
        <w:numId w:val="14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DB47A1"/>
    <w:pPr>
      <w:keepNext/>
      <w:keepLines/>
      <w:numPr>
        <w:ilvl w:val="5"/>
        <w:numId w:val="14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DB47A1"/>
    <w:pPr>
      <w:keepNext/>
      <w:keepLines/>
      <w:numPr>
        <w:ilvl w:val="6"/>
        <w:numId w:val="1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DB47A1"/>
    <w:pPr>
      <w:keepNext/>
      <w:keepLines/>
      <w:numPr>
        <w:ilvl w:val="7"/>
        <w:numId w:val="1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DB47A1"/>
    <w:pPr>
      <w:keepNext/>
      <w:keepLines/>
      <w:numPr>
        <w:ilvl w:val="8"/>
        <w:numId w:val="1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34F7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34F73"/>
  </w:style>
  <w:style w:type="paragraph" w:styleId="Fuzeile">
    <w:name w:val="footer"/>
    <w:basedOn w:val="Standard"/>
    <w:link w:val="FuzeileZchn"/>
    <w:uiPriority w:val="99"/>
    <w:unhideWhenUsed/>
    <w:rsid w:val="00934F7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34F73"/>
  </w:style>
  <w:style w:type="table" w:styleId="Tabellenraster">
    <w:name w:val="Table Grid"/>
    <w:basedOn w:val="NormaleTabelle"/>
    <w:uiPriority w:val="39"/>
    <w:rsid w:val="00D74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D9108C"/>
    <w:pPr>
      <w:spacing w:before="120" w:after="120"/>
    </w:pPr>
  </w:style>
  <w:style w:type="paragraph" w:customStyle="1" w:styleId="Default">
    <w:name w:val="Default"/>
    <w:autoRedefine/>
    <w:qFormat/>
    <w:rsid w:val="008D0E0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Untertitel">
    <w:name w:val="Subtitle"/>
    <w:basedOn w:val="Standard"/>
    <w:next w:val="Standard"/>
    <w:link w:val="UntertitelZchn"/>
    <w:autoRedefine/>
    <w:uiPriority w:val="11"/>
    <w:qFormat/>
    <w:rsid w:val="008D0E0A"/>
    <w:pPr>
      <w:numPr>
        <w:ilvl w:val="1"/>
      </w:numPr>
      <w:spacing w:after="160"/>
    </w:pPr>
    <w:rPr>
      <w:rFonts w:eastAsiaTheme="minorEastAsia"/>
      <w:color w:val="5A5A5A" w:themeColor="text1" w:themeTint="A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D0E0A"/>
    <w:rPr>
      <w:rFonts w:ascii="Arial" w:eastAsiaTheme="minorEastAsia" w:hAnsi="Arial"/>
      <w:color w:val="5A5A5A" w:themeColor="text1" w:themeTint="A5"/>
    </w:rPr>
  </w:style>
  <w:style w:type="paragraph" w:styleId="KeinLeerraum">
    <w:name w:val="No Spacing"/>
    <w:link w:val="KeinLeerraumZchn"/>
    <w:autoRedefine/>
    <w:uiPriority w:val="1"/>
    <w:qFormat/>
    <w:rsid w:val="008D0E0A"/>
  </w:style>
  <w:style w:type="character" w:customStyle="1" w:styleId="berschrift1Zchn">
    <w:name w:val="Überschrift 1 Zchn"/>
    <w:basedOn w:val="Absatz-Standardschriftart"/>
    <w:link w:val="berschrift1"/>
    <w:uiPriority w:val="9"/>
    <w:rsid w:val="00587FBA"/>
    <w:rPr>
      <w:rFonts w:eastAsiaTheme="majorEastAsia" w:cstheme="majorBidi"/>
      <w:b/>
      <w:color w:val="5677AE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322D9"/>
    <w:rPr>
      <w:rFonts w:eastAsiaTheme="majorEastAsia" w:cstheme="majorBidi"/>
      <w:b/>
      <w:sz w:val="24"/>
      <w:szCs w:val="26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587FBA"/>
  </w:style>
  <w:style w:type="paragraph" w:styleId="Verzeichnis1">
    <w:name w:val="toc 1"/>
    <w:basedOn w:val="Standard"/>
    <w:next w:val="Standard"/>
    <w:autoRedefine/>
    <w:uiPriority w:val="39"/>
    <w:unhideWhenUsed/>
    <w:rsid w:val="00587FBA"/>
    <w:pPr>
      <w:spacing w:after="100" w:line="259" w:lineRule="auto"/>
    </w:pPr>
    <w:rPr>
      <w:rFonts w:cstheme="minorBidi"/>
    </w:rPr>
  </w:style>
  <w:style w:type="character" w:styleId="Hyperlink">
    <w:name w:val="Hyperlink"/>
    <w:basedOn w:val="Absatz-Standardschriftart"/>
    <w:uiPriority w:val="99"/>
    <w:unhideWhenUsed/>
    <w:rsid w:val="00587FBA"/>
    <w:rPr>
      <w:color w:val="0563C1" w:themeColor="hyperlink"/>
      <w:u w:val="single"/>
    </w:rPr>
  </w:style>
  <w:style w:type="paragraph" w:styleId="Titel">
    <w:name w:val="Title"/>
    <w:basedOn w:val="Standard"/>
    <w:next w:val="Standard"/>
    <w:link w:val="TitelZchn"/>
    <w:uiPriority w:val="10"/>
    <w:qFormat/>
    <w:rsid w:val="00587FBA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87FBA"/>
    <w:rPr>
      <w:rFonts w:eastAsiaTheme="majorEastAsia" w:cstheme="majorBidi"/>
      <w:spacing w:val="-10"/>
      <w:kern w:val="28"/>
      <w:sz w:val="56"/>
      <w:szCs w:val="56"/>
    </w:rPr>
  </w:style>
  <w:style w:type="paragraph" w:customStyle="1" w:styleId="BerichtTitel">
    <w:name w:val="Bericht Titel"/>
    <w:basedOn w:val="Standard"/>
    <w:qFormat/>
    <w:rsid w:val="00DB47A1"/>
    <w:pPr>
      <w:jc w:val="center"/>
    </w:pPr>
    <w:rPr>
      <w:b/>
      <w:color w:val="5677AE"/>
      <w:sz w:val="48"/>
    </w:rPr>
  </w:style>
  <w:style w:type="paragraph" w:customStyle="1" w:styleId="BerichtUntertitel">
    <w:name w:val="Bericht Untertitel"/>
    <w:basedOn w:val="Standard"/>
    <w:qFormat/>
    <w:rsid w:val="00587FBA"/>
    <w:pPr>
      <w:jc w:val="center"/>
    </w:pPr>
    <w:rPr>
      <w:color w:val="4472C4" w:themeColor="accent1"/>
      <w:sz w:val="28"/>
      <w:szCs w:val="28"/>
    </w:rPr>
  </w:style>
  <w:style w:type="paragraph" w:customStyle="1" w:styleId="Quellenangabe">
    <w:name w:val="Quellenangabe"/>
    <w:basedOn w:val="Standard"/>
    <w:qFormat/>
    <w:rsid w:val="00587FBA"/>
    <w:rPr>
      <w:sz w:val="18"/>
      <w:szCs w:val="18"/>
    </w:rPr>
  </w:style>
  <w:style w:type="character" w:styleId="Fett">
    <w:name w:val="Strong"/>
    <w:basedOn w:val="Absatz-Standardschriftart"/>
    <w:uiPriority w:val="22"/>
    <w:qFormat/>
    <w:rsid w:val="00587FBA"/>
    <w:rPr>
      <w:b/>
      <w:bCs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87FBA"/>
    <w:pPr>
      <w:spacing w:line="259" w:lineRule="auto"/>
      <w:outlineLvl w:val="9"/>
    </w:pPr>
    <w:rPr>
      <w:b w:val="0"/>
      <w:lang w:eastAsia="de-AT"/>
    </w:rPr>
  </w:style>
  <w:style w:type="paragraph" w:customStyle="1" w:styleId="Tabelleinhalt">
    <w:name w:val="Tabelleinhalt"/>
    <w:basedOn w:val="Standard"/>
    <w:qFormat/>
    <w:rsid w:val="00DB47A1"/>
    <w:pPr>
      <w:autoSpaceDE w:val="0"/>
      <w:autoSpaceDN w:val="0"/>
      <w:adjustRightInd w:val="0"/>
      <w:spacing w:before="60" w:after="60"/>
    </w:pPr>
    <w:rPr>
      <w:rFonts w:cs="Times New Roman"/>
      <w:color w:val="000000"/>
      <w:szCs w:val="24"/>
    </w:rPr>
  </w:style>
  <w:style w:type="paragraph" w:customStyle="1" w:styleId="TabelleBlauHeader">
    <w:name w:val="Tabelle_BlauHeader"/>
    <w:basedOn w:val="Tabelleinhalt"/>
    <w:qFormat/>
    <w:rsid w:val="008233F1"/>
    <w:rPr>
      <w:b/>
      <w:bCs/>
      <w:color w:val="FFFFFF" w:themeColor="background1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DB47A1"/>
    <w:rPr>
      <w:rFonts w:eastAsiaTheme="majorEastAsia" w:cstheme="majorBidi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322D9"/>
    <w:rPr>
      <w:rFonts w:eastAsiaTheme="majorEastAsia" w:cstheme="majorBidi"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DB47A1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DB47A1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DB47A1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DB47A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DB47A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Verzeichnis2">
    <w:name w:val="toc 2"/>
    <w:basedOn w:val="Standard"/>
    <w:next w:val="Standard"/>
    <w:autoRedefine/>
    <w:uiPriority w:val="39"/>
    <w:unhideWhenUsed/>
    <w:rsid w:val="002322D9"/>
    <w:pPr>
      <w:spacing w:after="100"/>
      <w:ind w:left="220"/>
    </w:pPr>
  </w:style>
  <w:style w:type="paragraph" w:styleId="Verzeichnis3">
    <w:name w:val="toc 3"/>
    <w:basedOn w:val="Standard"/>
    <w:next w:val="Standard"/>
    <w:autoRedefine/>
    <w:uiPriority w:val="39"/>
    <w:unhideWhenUsed/>
    <w:rsid w:val="002322D9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ob\OneDrive\PROJEKTE\Krapfenbauer%20Ziviltechnik\Dokumente\FERTIGSTELLUNG\Vorlage_Lieferschein_1.1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BDAF-58F2-4C11-9180-1F91E568D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Vorlage_Lieferschein_1.1.dotx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>Projektnummer</dc:description>
  <cp:lastModifiedBy>Robert Alchimowicz</cp:lastModifiedBy>
  <cp:revision>2</cp:revision>
  <dcterms:created xsi:type="dcterms:W3CDTF">2022-11-03T11:25:00Z</dcterms:created>
  <dcterms:modified xsi:type="dcterms:W3CDTF">2022-11-03T18:25:00Z</dcterms:modified>
</cp:coreProperties>
</file>