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Thu Mar 29 16:55:14 2018</w:t>
      </w:r>
    </w:p>
    <w:p w:rsidR="00257CD5" w:rsidRPr="00043BB3" w:rsidRDefault="00257CD5" w:rsidP="00D1523A">
      <w:pPr>
        <w:pStyle w:val="PlainText"/>
      </w:pPr>
      <w:r w:rsidRPr="00043BB3">
        <w:t>Command line: TestDisk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TestDisk 7.1-WIP, Data Recovery Utility, March 2018</w:t>
      </w:r>
    </w:p>
    <w:p w:rsidR="00257CD5" w:rsidRPr="00043BB3" w:rsidRDefault="00257CD5" w:rsidP="00D1523A">
      <w:pPr>
        <w:pStyle w:val="PlainText"/>
      </w:pPr>
      <w:r w:rsidRPr="00043BB3">
        <w:t>Christophe GRENIER &lt;grenier@cgsecurity.org&gt;</w:t>
      </w:r>
    </w:p>
    <w:p w:rsidR="00257CD5" w:rsidRPr="00043BB3" w:rsidRDefault="00257CD5" w:rsidP="00D1523A">
      <w:pPr>
        <w:pStyle w:val="PlainText"/>
      </w:pPr>
      <w:r w:rsidRPr="00043BB3">
        <w:t>https://www.cgsecurity.org</w:t>
      </w:r>
    </w:p>
    <w:p w:rsidR="00257CD5" w:rsidRPr="00043BB3" w:rsidRDefault="00257CD5" w:rsidP="00D1523A">
      <w:pPr>
        <w:pStyle w:val="PlainText"/>
      </w:pPr>
      <w:r w:rsidRPr="00043BB3">
        <w:t>OS: Windows 8 (9200)</w:t>
      </w:r>
    </w:p>
    <w:p w:rsidR="00257CD5" w:rsidRPr="00043BB3" w:rsidRDefault="00257CD5" w:rsidP="00D1523A">
      <w:pPr>
        <w:pStyle w:val="PlainText"/>
      </w:pPr>
      <w:r w:rsidRPr="00043BB3">
        <w:t>Compiler: GCC 6.4, Cygwin 2009.0</w:t>
      </w:r>
    </w:p>
    <w:p w:rsidR="00257CD5" w:rsidRPr="00043BB3" w:rsidRDefault="00257CD5" w:rsidP="00D1523A">
      <w:pPr>
        <w:pStyle w:val="PlainText"/>
      </w:pPr>
      <w:r w:rsidRPr="00043BB3">
        <w:t>ext2fs lib: 1.43.1, ntfs lib: 10:0:0, reiserfs lib: none, ewf lib: 20140608, curses lib: ncurses 6.0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IOCTL_DISK_GET_LENGTH_INFO(/dev/sda)=80026361856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IOCTL_DISK_GET_LENGTH_INFO(/dev/sdb)=1000204886016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IOCTL_DISK_GET_LENGTH_INFO(/dev/sdd)=250059350016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IOCTL_DISK_GET_LENGTH_INFO(\\.\PhysicalDrive0)=80026361856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IOCTL_DISK_GET_LENGTH_INFO(\\.\PhysicalDrive1)=1000204886016</w:t>
      </w:r>
    </w:p>
    <w:p w:rsidR="00257CD5" w:rsidRPr="00043BB3" w:rsidRDefault="00257CD5" w:rsidP="00D1523A">
      <w:pPr>
        <w:pStyle w:val="PlainText"/>
      </w:pPr>
      <w:r w:rsidRPr="00043BB3">
        <w:t>filewin32_getfilesize(\\.\PhysicalDrive2) GetFileSize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filewin32_setfilepointer(\\.\PhysicalDrive2) SetFilePointer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Warning: can't get size for \\.\PhysicalDrive2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IOCTL_DISK_GET_LENGTH_INFO(\\.\PhysicalDrive3)=250059350016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IOCTL_DISK_GET_LENGTH_INFO(\\.\C:)=589296566272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IOCTL_DISK_GET_LENGTH_INFO(\\.\D:)=524288000</w:t>
      </w:r>
    </w:p>
    <w:p w:rsidR="00257CD5" w:rsidRPr="00043BB3" w:rsidRDefault="00257CD5" w:rsidP="00D1523A">
      <w:pPr>
        <w:pStyle w:val="PlainText"/>
      </w:pPr>
      <w:r w:rsidRPr="00043BB3">
        <w:t>filewin32_getfilesize(\\.\E:) GetFileSize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filewin32_setfilepointer(\\.\E:) SetFilePointer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Warning: can't get size for \\.\E:</w:t>
      </w:r>
    </w:p>
    <w:p w:rsidR="00257CD5" w:rsidRPr="00043BB3" w:rsidRDefault="00257CD5" w:rsidP="00D1523A">
      <w:pPr>
        <w:pStyle w:val="PlainText"/>
      </w:pPr>
      <w:r w:rsidRPr="00043BB3">
        <w:t>filewin32_getfilesize(\\.\F:) GetFileSize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filewin32_setfilepointer(\\.\F:) SetFilePointer err Unzulässige Funktion.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Warning: can't get size for \\.\F: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IOCTL_DISK_GET_LENGTH_INFO(\\.\G:)=52428800000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IOCTL_DISK_GET_LENGTH_INFO(\\.\H:)=52428800000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IOCTL_DISK_GET_LENGTH_INFO(\\.\I:)=52428800000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IOCTL_DISK_GET_LENGTH_INFO(\\.\J:)=52428800000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IOCTL_DISK_GET_LENGTH_INFO(\\.\K:)=52428800000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IOCTL_DISK_GET_LENGTH_INFO(\\.\L:)=52428800000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IOCTL_DISK_GET_LENGTH_INFO(\\.\M:)=52428800000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IOCTL_DISK_GET_LENGTH_INFO(\\.\N:)=43370151936</w:t>
      </w:r>
    </w:p>
    <w:p w:rsidR="00257CD5" w:rsidRPr="00043BB3" w:rsidRDefault="00257CD5" w:rsidP="00D1523A">
      <w:pPr>
        <w:pStyle w:val="PlainText"/>
      </w:pPr>
      <w:r w:rsidRPr="00043BB3">
        <w:t>disk_get_size_win32 IOCTL_DISK_GET_LENGTH_INFO(\\.\O:)=80024174592</w:t>
      </w:r>
    </w:p>
    <w:p w:rsidR="00257CD5" w:rsidRPr="00043BB3" w:rsidRDefault="00257CD5" w:rsidP="00D1523A">
      <w:pPr>
        <w:pStyle w:val="PlainText"/>
      </w:pPr>
      <w:r w:rsidRPr="00043BB3">
        <w:t>Hard disk list</w:t>
      </w:r>
    </w:p>
    <w:p w:rsidR="00257CD5" w:rsidRPr="00043BB3" w:rsidRDefault="00257CD5" w:rsidP="00D1523A">
      <w:pPr>
        <w:pStyle w:val="PlainText"/>
      </w:pPr>
      <w:r w:rsidRPr="00043BB3">
        <w:t>Disk /dev/sda - 80 GB / 74 GiB - CHS 9729 255 63, sector size=512 - WDC WD800BB-00JHC0, S/N:WD-WCAM9T768446, FW:05.01C05</w:t>
      </w:r>
    </w:p>
    <w:p w:rsidR="00257CD5" w:rsidRPr="00043BB3" w:rsidRDefault="00257CD5" w:rsidP="00D1523A">
      <w:pPr>
        <w:pStyle w:val="PlainText"/>
      </w:pPr>
      <w:r w:rsidRPr="00043BB3">
        <w:t>Disk /dev/sdb - 1000 GB / 931 GiB - CHS 121601 255 63, sector size=512 - ST1000DM 003-1SB10C, FW:CC43</w:t>
      </w:r>
    </w:p>
    <w:p w:rsidR="00257CD5" w:rsidRPr="00043BB3" w:rsidRDefault="00257CD5" w:rsidP="00D1523A">
      <w:pPr>
        <w:pStyle w:val="PlainText"/>
      </w:pPr>
      <w:r w:rsidRPr="00043BB3">
        <w:t>Disk /dev/sdd - 250 GB / 232 GiB - CHS 30401 255 63, sector size=512 - WDC WD25 00BEVT-00ZCT0, S/N:152D20337A0C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Partition table type (auto): Intel</w:t>
      </w:r>
    </w:p>
    <w:p w:rsidR="00257CD5" w:rsidRPr="00043BB3" w:rsidRDefault="00257CD5" w:rsidP="00D1523A">
      <w:pPr>
        <w:pStyle w:val="PlainText"/>
      </w:pPr>
      <w:r w:rsidRPr="00043BB3">
        <w:t>Disk /dev/sdd - 250 GB / 232 GiB - WDC WD25 00BEVT-00ZCT0</w:t>
      </w:r>
    </w:p>
    <w:p w:rsidR="00257CD5" w:rsidRPr="00043BB3" w:rsidRDefault="00257CD5" w:rsidP="00D1523A">
      <w:pPr>
        <w:pStyle w:val="PlainText"/>
      </w:pPr>
      <w:r w:rsidRPr="00043BB3">
        <w:t>Partition table type: Intel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Analyse Disk /dev/sdd - 250 GB / 232 GiB - CHS 30401 255 63</w:t>
      </w:r>
    </w:p>
    <w:p w:rsidR="00257CD5" w:rsidRPr="00043BB3" w:rsidRDefault="00257CD5" w:rsidP="00D1523A">
      <w:pPr>
        <w:pStyle w:val="PlainText"/>
      </w:pPr>
      <w:r w:rsidRPr="00043BB3">
        <w:t>Geometry from i386 MBR: head=255 sector=63</w:t>
      </w:r>
    </w:p>
    <w:p w:rsidR="00257CD5" w:rsidRPr="00043BB3" w:rsidRDefault="00257CD5" w:rsidP="00D1523A">
      <w:pPr>
        <w:pStyle w:val="PlainText"/>
      </w:pPr>
      <w:r w:rsidRPr="00043BB3">
        <w:t>check_part_i386 1 type 42: no test</w:t>
      </w:r>
    </w:p>
    <w:p w:rsidR="00257CD5" w:rsidRPr="00043BB3" w:rsidRDefault="00257CD5" w:rsidP="00D1523A">
      <w:pPr>
        <w:pStyle w:val="PlainText"/>
      </w:pPr>
      <w:r w:rsidRPr="00043BB3">
        <w:t>check_part_i386 2 type 42: no test</w:t>
      </w:r>
    </w:p>
    <w:p w:rsidR="00257CD5" w:rsidRPr="00043BB3" w:rsidRDefault="00257CD5" w:rsidP="00D1523A">
      <w:pPr>
        <w:pStyle w:val="PlainText"/>
      </w:pPr>
      <w:r w:rsidRPr="00043BB3">
        <w:t>get_geometry_from_list_part_aux head=255 nbr=1</w:t>
      </w:r>
    </w:p>
    <w:p w:rsidR="00257CD5" w:rsidRPr="00043BB3" w:rsidRDefault="00257CD5" w:rsidP="00D1523A">
      <w:pPr>
        <w:pStyle w:val="PlainText"/>
      </w:pPr>
      <w:r w:rsidRPr="00043BB3">
        <w:t>get_geometry_from_list_part_aux head=8 nbr=4</w:t>
      </w:r>
    </w:p>
    <w:p w:rsidR="00257CD5" w:rsidRPr="00043BB3" w:rsidRDefault="00257CD5" w:rsidP="00D1523A">
      <w:pPr>
        <w:pStyle w:val="PlainText"/>
      </w:pPr>
      <w:r w:rsidRPr="00043BB3">
        <w:t>get_geometry_from_list_part_aux head=16 nbr=4</w:t>
      </w:r>
    </w:p>
    <w:p w:rsidR="00257CD5" w:rsidRPr="00043BB3" w:rsidRDefault="00257CD5" w:rsidP="00D1523A">
      <w:pPr>
        <w:pStyle w:val="PlainText"/>
      </w:pPr>
      <w:r w:rsidRPr="00043BB3">
        <w:t>get_geometry_from_list_part_aux head=32 nbr=1</w:t>
      </w:r>
    </w:p>
    <w:p w:rsidR="00257CD5" w:rsidRPr="00043BB3" w:rsidRDefault="00257CD5" w:rsidP="00D1523A">
      <w:pPr>
        <w:pStyle w:val="PlainText"/>
      </w:pPr>
      <w:r w:rsidRPr="00043BB3">
        <w:t>get_geometry_from_list_part_aux head=64 nbr=1</w:t>
      </w:r>
    </w:p>
    <w:p w:rsidR="00257CD5" w:rsidRPr="00043BB3" w:rsidRDefault="00257CD5" w:rsidP="00D1523A">
      <w:pPr>
        <w:pStyle w:val="PlainText"/>
      </w:pPr>
      <w:r w:rsidRPr="00043BB3">
        <w:t>get_geometry_from_list_part_aux head=128 nbr=1</w:t>
      </w:r>
    </w:p>
    <w:p w:rsidR="00257CD5" w:rsidRPr="00043BB3" w:rsidRDefault="00257CD5" w:rsidP="00D1523A">
      <w:pPr>
        <w:pStyle w:val="PlainText"/>
      </w:pPr>
      <w:r w:rsidRPr="00043BB3">
        <w:t>get_geometry_from_list_part_aux head=240 nbr=1</w:t>
      </w:r>
    </w:p>
    <w:p w:rsidR="00257CD5" w:rsidRPr="00043BB3" w:rsidRDefault="00257CD5" w:rsidP="00D1523A">
      <w:pPr>
        <w:pStyle w:val="PlainText"/>
      </w:pPr>
      <w:r w:rsidRPr="00043BB3">
        <w:t>get_geometry_from_list_part_aux head=255 nbr=1</w:t>
      </w:r>
    </w:p>
    <w:p w:rsidR="00257CD5" w:rsidRPr="00043BB3" w:rsidRDefault="00257CD5" w:rsidP="00D1523A">
      <w:pPr>
        <w:pStyle w:val="PlainText"/>
      </w:pPr>
      <w:r w:rsidRPr="00043BB3">
        <w:t>Current partition structure:</w:t>
      </w:r>
    </w:p>
    <w:p w:rsidR="00257CD5" w:rsidRPr="00043BB3" w:rsidRDefault="00257CD5" w:rsidP="00D1523A">
      <w:pPr>
        <w:pStyle w:val="PlainText"/>
      </w:pPr>
      <w:r w:rsidRPr="00043BB3">
        <w:t xml:space="preserve"> 1 * W2K Dynamic/SFS          0   0  1  4111 190 63   66055248</w:t>
      </w:r>
    </w:p>
    <w:p w:rsidR="00257CD5" w:rsidRPr="00043BB3" w:rsidRDefault="00257CD5" w:rsidP="00D1523A">
      <w:pPr>
        <w:pStyle w:val="PlainText"/>
      </w:pPr>
      <w:r w:rsidRPr="00043BB3">
        <w:t xml:space="preserve"> 2 P W2K Dynamic/SFS       4111 191  1 30401  48 31  422339872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search_part()</w:t>
      </w:r>
    </w:p>
    <w:p w:rsidR="00257CD5" w:rsidRPr="00043BB3" w:rsidRDefault="00257CD5" w:rsidP="00D1523A">
      <w:pPr>
        <w:pStyle w:val="PlainText"/>
      </w:pPr>
      <w:r w:rsidRPr="00043BB3">
        <w:t>Disk /dev/sdd - 250 GB / 232 GiB - CHS 30401 255 63</w:t>
      </w:r>
    </w:p>
    <w:p w:rsidR="00257CD5" w:rsidRPr="00043BB3" w:rsidRDefault="00257CD5" w:rsidP="00D1523A">
      <w:pPr>
        <w:pStyle w:val="PlainText"/>
      </w:pPr>
      <w:r w:rsidRPr="00043BB3">
        <w:t>FAT12 at 0/1/1</w:t>
      </w:r>
    </w:p>
    <w:p w:rsidR="00257CD5" w:rsidRPr="00043BB3" w:rsidRDefault="00257CD5" w:rsidP="00D1523A">
      <w:pPr>
        <w:pStyle w:val="PlainText"/>
      </w:pPr>
      <w:r w:rsidRPr="00043BB3">
        <w:t>check_FAT: Unusual media descriptor (0xf8!=0xf0)</w:t>
      </w:r>
    </w:p>
    <w:p w:rsidR="00257CD5" w:rsidRPr="00043BB3" w:rsidRDefault="00257CD5" w:rsidP="00D1523A">
      <w:pPr>
        <w:pStyle w:val="PlainText"/>
      </w:pPr>
      <w:r w:rsidRPr="00043BB3">
        <w:t>FAT1 : 1-12</w:t>
      </w:r>
    </w:p>
    <w:p w:rsidR="00257CD5" w:rsidRPr="00043BB3" w:rsidRDefault="00257CD5" w:rsidP="00D1523A">
      <w:pPr>
        <w:pStyle w:val="PlainText"/>
      </w:pPr>
      <w:r w:rsidRPr="00043BB3">
        <w:t>FAT2 : 13-24</w:t>
      </w:r>
    </w:p>
    <w:p w:rsidR="00257CD5" w:rsidRPr="00043BB3" w:rsidRDefault="00257CD5" w:rsidP="00D1523A">
      <w:pPr>
        <w:pStyle w:val="PlainText"/>
      </w:pPr>
      <w:r w:rsidRPr="00043BB3">
        <w:t>start_rootdir : 25</w:t>
      </w:r>
    </w:p>
    <w:p w:rsidR="00257CD5" w:rsidRPr="00043BB3" w:rsidRDefault="00257CD5" w:rsidP="00D1523A">
      <w:pPr>
        <w:pStyle w:val="PlainText"/>
      </w:pPr>
      <w:r w:rsidRPr="00043BB3">
        <w:t>Data : 57-16000</w:t>
      </w:r>
    </w:p>
    <w:p w:rsidR="00257CD5" w:rsidRPr="00043BB3" w:rsidRDefault="00257CD5" w:rsidP="00D1523A">
      <w:pPr>
        <w:pStyle w:val="PlainText"/>
      </w:pPr>
      <w:r w:rsidRPr="00043BB3">
        <w:t>sectors : 16002</w:t>
      </w:r>
    </w:p>
    <w:p w:rsidR="00257CD5" w:rsidRPr="00043BB3" w:rsidRDefault="00257CD5" w:rsidP="00D1523A">
      <w:pPr>
        <w:pStyle w:val="PlainText"/>
      </w:pPr>
      <w:r w:rsidRPr="00043BB3">
        <w:t>cluster_size : 4</w:t>
      </w:r>
    </w:p>
    <w:p w:rsidR="00257CD5" w:rsidRPr="00043BB3" w:rsidRDefault="00257CD5" w:rsidP="00D1523A">
      <w:pPr>
        <w:pStyle w:val="PlainText"/>
      </w:pPr>
      <w:r w:rsidRPr="00043BB3">
        <w:t>no_of_cluster : 3986 (2 - 3987)</w:t>
      </w:r>
    </w:p>
    <w:p w:rsidR="00257CD5" w:rsidRPr="00043BB3" w:rsidRDefault="00257CD5" w:rsidP="00D1523A">
      <w:pPr>
        <w:pStyle w:val="PlainText"/>
      </w:pPr>
      <w:r w:rsidRPr="00043BB3">
        <w:t>fat_length 12 calculated 12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FAT12 at 0/1/1</w:t>
      </w:r>
    </w:p>
    <w:p w:rsidR="00257CD5" w:rsidRPr="00043BB3" w:rsidRDefault="00257CD5" w:rsidP="00D1523A">
      <w:pPr>
        <w:pStyle w:val="PlainText"/>
      </w:pPr>
      <w:r w:rsidRPr="00043BB3">
        <w:t xml:space="preserve">     FAT12                    0   1  1     0 254 63      16002</w:t>
      </w:r>
    </w:p>
    <w:p w:rsidR="00257CD5" w:rsidRPr="00043BB3" w:rsidRDefault="00257CD5" w:rsidP="00D1523A">
      <w:pPr>
        <w:pStyle w:val="PlainText"/>
      </w:pPr>
      <w:r w:rsidRPr="00043BB3">
        <w:t xml:space="preserve">     FAT12, blocksize=2048, 8193 KB / 8001 KiB</w:t>
      </w:r>
    </w:p>
    <w:p w:rsidR="00257CD5" w:rsidRPr="00043BB3" w:rsidRDefault="00257CD5" w:rsidP="00D1523A">
      <w:pPr>
        <w:pStyle w:val="PlainText"/>
      </w:pPr>
      <w:r w:rsidRPr="00043BB3">
        <w:t>FAT32 at 1/1/1</w:t>
      </w:r>
    </w:p>
    <w:p w:rsidR="00257CD5" w:rsidRPr="00043BB3" w:rsidRDefault="00257CD5" w:rsidP="00D1523A">
      <w:pPr>
        <w:pStyle w:val="PlainText"/>
      </w:pPr>
      <w:r w:rsidRPr="00043BB3">
        <w:t>FAT1 : 32-10963</w:t>
      </w:r>
    </w:p>
    <w:p w:rsidR="00257CD5" w:rsidRPr="00043BB3" w:rsidRDefault="00257CD5" w:rsidP="00D1523A">
      <w:pPr>
        <w:pStyle w:val="PlainText"/>
      </w:pPr>
      <w:r w:rsidRPr="00043BB3">
        <w:t>FAT2 : 10964-21895</w:t>
      </w:r>
    </w:p>
    <w:p w:rsidR="00257CD5" w:rsidRPr="00043BB3" w:rsidRDefault="00257CD5" w:rsidP="00D1523A">
      <w:pPr>
        <w:pStyle w:val="PlainText"/>
      </w:pPr>
      <w:r w:rsidRPr="00043BB3">
        <w:t>start_rootdir : 2608360 root cluster : 323310</w:t>
      </w:r>
    </w:p>
    <w:p w:rsidR="00257CD5" w:rsidRPr="00043BB3" w:rsidRDefault="00257CD5" w:rsidP="00D1523A">
      <w:pPr>
        <w:pStyle w:val="PlainText"/>
      </w:pPr>
      <w:r w:rsidRPr="00043BB3">
        <w:t>Data : 21896-11213303</w:t>
      </w:r>
    </w:p>
    <w:p w:rsidR="00257CD5" w:rsidRPr="00043BB3" w:rsidRDefault="00257CD5" w:rsidP="00D1523A">
      <w:pPr>
        <w:pStyle w:val="PlainText"/>
      </w:pPr>
      <w:r w:rsidRPr="00043BB3">
        <w:t>sectors : 11213307</w:t>
      </w:r>
    </w:p>
    <w:p w:rsidR="00257CD5" w:rsidRPr="00043BB3" w:rsidRDefault="00257CD5" w:rsidP="00D1523A">
      <w:pPr>
        <w:pStyle w:val="PlainText"/>
      </w:pPr>
      <w:r w:rsidRPr="00043BB3">
        <w:t>cluster_size : 8</w:t>
      </w:r>
    </w:p>
    <w:p w:rsidR="00257CD5" w:rsidRPr="00043BB3" w:rsidRDefault="00257CD5" w:rsidP="00D1523A">
      <w:pPr>
        <w:pStyle w:val="PlainText"/>
      </w:pPr>
      <w:r w:rsidRPr="00043BB3">
        <w:t>no_of_cluster : 1398926 (2 - 1398927)</w:t>
      </w:r>
    </w:p>
    <w:p w:rsidR="00257CD5" w:rsidRPr="00043BB3" w:rsidRDefault="00257CD5" w:rsidP="00D1523A">
      <w:pPr>
        <w:pStyle w:val="PlainText"/>
      </w:pPr>
      <w:r w:rsidRPr="00043BB3">
        <w:t>fat_length 10932 calculated 10930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FAT32 at 1/1/1</w:t>
      </w:r>
    </w:p>
    <w:p w:rsidR="00257CD5" w:rsidRPr="00043BB3" w:rsidRDefault="00257CD5" w:rsidP="00D1523A">
      <w:pPr>
        <w:pStyle w:val="PlainText"/>
      </w:pPr>
      <w:r w:rsidRPr="00043BB3">
        <w:t>FAT: cluster=323310(0x4eeee), pos=2624488</w:t>
      </w:r>
    </w:p>
    <w:p w:rsidR="00257CD5" w:rsidRPr="00043BB3" w:rsidRDefault="00257CD5" w:rsidP="00D1523A">
      <w:pPr>
        <w:pStyle w:val="PlainText"/>
      </w:pPr>
      <w:r w:rsidRPr="00043BB3">
        <w:t xml:space="preserve">     FAT32                    1   1  1   698 254 63   11213307 [RECOVERY]</w:t>
      </w:r>
    </w:p>
    <w:p w:rsidR="00257CD5" w:rsidRPr="00043BB3" w:rsidRDefault="00257CD5" w:rsidP="00D1523A">
      <w:pPr>
        <w:pStyle w:val="PlainText"/>
      </w:pPr>
      <w:r w:rsidRPr="00043BB3">
        <w:t xml:space="preserve">     FAT32, blocksize=4096, 5741 MB / 5475 MiB</w:t>
      </w:r>
    </w:p>
    <w:p w:rsidR="00257CD5" w:rsidRPr="00043BB3" w:rsidRDefault="00257CD5" w:rsidP="00D1523A">
      <w:pPr>
        <w:pStyle w:val="PlainText"/>
      </w:pPr>
      <w:r w:rsidRPr="00043BB3">
        <w:t>NTFS at 699/1/1</w:t>
      </w:r>
    </w:p>
    <w:p w:rsidR="00257CD5" w:rsidRPr="00043BB3" w:rsidRDefault="00257CD5" w:rsidP="00D1523A">
      <w:pPr>
        <w:pStyle w:val="PlainText"/>
      </w:pPr>
      <w:r w:rsidRPr="00043BB3">
        <w:t>filesystem size           6152832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262144</w:t>
      </w:r>
    </w:p>
    <w:p w:rsidR="00257CD5" w:rsidRPr="00043BB3" w:rsidRDefault="00257CD5" w:rsidP="00D1523A">
      <w:pPr>
        <w:pStyle w:val="PlainText"/>
      </w:pPr>
      <w:r w:rsidRPr="00043BB3">
        <w:t>mftmirr_lcn               384551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 699   1  1  1081 254 63    6152832 [Kommunikation]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3150 MB / 3004 MiB</w:t>
      </w:r>
    </w:p>
    <w:p w:rsidR="00257CD5" w:rsidRPr="00043BB3" w:rsidRDefault="00257CD5" w:rsidP="00D1523A">
      <w:pPr>
        <w:pStyle w:val="PlainText"/>
      </w:pPr>
      <w:r w:rsidRPr="00043BB3">
        <w:t>NTFS at 1082/1/1</w:t>
      </w:r>
    </w:p>
    <w:p w:rsidR="00257CD5" w:rsidRPr="00043BB3" w:rsidRDefault="00257CD5" w:rsidP="00D1523A">
      <w:pPr>
        <w:pStyle w:val="PlainText"/>
      </w:pPr>
      <w:r w:rsidRPr="00043BB3">
        <w:t>filesystem size           65223837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262144</w:t>
      </w:r>
    </w:p>
    <w:p w:rsidR="00257CD5" w:rsidRPr="00043BB3" w:rsidRDefault="00257CD5" w:rsidP="00D1523A">
      <w:pPr>
        <w:pStyle w:val="PlainText"/>
      </w:pPr>
      <w:r w:rsidRPr="00043BB3">
        <w:t>mftmirr_lcn               384551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1082   1  1  5141 254 63   65223837 [Schule]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33 GB / 31 GiB</w:t>
      </w:r>
    </w:p>
    <w:p w:rsidR="00257CD5" w:rsidRPr="00043BB3" w:rsidRDefault="00257CD5" w:rsidP="00D1523A">
      <w:pPr>
        <w:pStyle w:val="PlainText"/>
      </w:pPr>
      <w:r w:rsidRPr="00043BB3">
        <w:t>NTFS at 5142/1/1</w:t>
      </w:r>
    </w:p>
    <w:p w:rsidR="00257CD5" w:rsidRPr="00043BB3" w:rsidRDefault="00257CD5" w:rsidP="00D1523A">
      <w:pPr>
        <w:pStyle w:val="PlainText"/>
      </w:pPr>
      <w:r w:rsidRPr="00043BB3">
        <w:t>filesystem size           22330287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262144</w:t>
      </w:r>
    </w:p>
    <w:p w:rsidR="00257CD5" w:rsidRPr="00043BB3" w:rsidRDefault="00257CD5" w:rsidP="00D1523A">
      <w:pPr>
        <w:pStyle w:val="PlainText"/>
      </w:pPr>
      <w:r w:rsidRPr="00043BB3">
        <w:t>mftmirr_lcn               384551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5142   1  1  6531 254 63   22330287 [Medien]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11 GB / 10 GiB</w:t>
      </w:r>
    </w:p>
    <w:p w:rsidR="00257CD5" w:rsidRPr="00043BB3" w:rsidRDefault="00257CD5" w:rsidP="00D1523A">
      <w:pPr>
        <w:pStyle w:val="PlainText"/>
      </w:pPr>
      <w:r w:rsidRPr="00043BB3">
        <w:t>NTFS at 6532/1/1</w:t>
      </w:r>
    </w:p>
    <w:p w:rsidR="00257CD5" w:rsidRPr="00043BB3" w:rsidRDefault="00257CD5" w:rsidP="00D1523A">
      <w:pPr>
        <w:pStyle w:val="PlainText"/>
      </w:pPr>
      <w:r w:rsidRPr="00043BB3">
        <w:t>filesystem size           2152647</w:t>
      </w:r>
    </w:p>
    <w:p w:rsidR="00257CD5" w:rsidRPr="00043BB3" w:rsidRDefault="00257CD5" w:rsidP="00D1523A">
      <w:pPr>
        <w:pStyle w:val="PlainText"/>
      </w:pPr>
      <w:r w:rsidRPr="00043BB3">
        <w:t>sectors_per_cluster       4</w:t>
      </w:r>
    </w:p>
    <w:p w:rsidR="00257CD5" w:rsidRPr="00043BB3" w:rsidRDefault="00257CD5" w:rsidP="00D1523A">
      <w:pPr>
        <w:pStyle w:val="PlainText"/>
      </w:pPr>
      <w:r w:rsidRPr="00043BB3">
        <w:t>mft_lcn                   179387</w:t>
      </w:r>
    </w:p>
    <w:p w:rsidR="00257CD5" w:rsidRPr="00043BB3" w:rsidRDefault="00257CD5" w:rsidP="00D1523A">
      <w:pPr>
        <w:pStyle w:val="PlainText"/>
      </w:pPr>
      <w:r w:rsidRPr="00043BB3">
        <w:t>mftmirr_lcn               269080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2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6532   1  1  6665 254 63    2152647 [ZWISCHENSPEICHER]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blocksize=2048, 1102 MB / 1051 MiB</w:t>
      </w:r>
    </w:p>
    <w:p w:rsidR="00257CD5" w:rsidRPr="00043BB3" w:rsidRDefault="00257CD5" w:rsidP="00D1523A">
      <w:pPr>
        <w:pStyle w:val="PlainText"/>
      </w:pPr>
      <w:r w:rsidRPr="00043BB3">
        <w:t>Error: size boot_sector 89948071 &gt; partition 63328167</w:t>
      </w:r>
    </w:p>
    <w:p w:rsidR="00257CD5" w:rsidRPr="00043BB3" w:rsidRDefault="00257CD5" w:rsidP="00D1523A">
      <w:pPr>
        <w:pStyle w:val="PlainText"/>
      </w:pPr>
      <w:r w:rsidRPr="00043BB3">
        <w:t>check_part_i386 failed for partition type 07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6666   1  1 10607 254 63   63328167</w:t>
      </w:r>
    </w:p>
    <w:p w:rsidR="00257CD5" w:rsidRPr="00043BB3" w:rsidRDefault="00257CD5" w:rsidP="00D1523A">
      <w:pPr>
        <w:pStyle w:val="PlainText"/>
      </w:pPr>
      <w:r w:rsidRPr="00043BB3">
        <w:t>NTFS at 10608/1/1</w:t>
      </w:r>
    </w:p>
    <w:p w:rsidR="00257CD5" w:rsidRPr="00043BB3" w:rsidRDefault="00257CD5" w:rsidP="00D1523A">
      <w:pPr>
        <w:pStyle w:val="PlainText"/>
      </w:pPr>
      <w:r w:rsidRPr="00043BB3">
        <w:t>filesystem size           64115352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262144</w:t>
      </w:r>
    </w:p>
    <w:p w:rsidR="00257CD5" w:rsidRPr="00043BB3" w:rsidRDefault="00257CD5" w:rsidP="00D1523A">
      <w:pPr>
        <w:pStyle w:val="PlainText"/>
      </w:pPr>
      <w:r w:rsidRPr="00043BB3">
        <w:t>mftmirr_lcn               384551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10608   1  1 14598 254 63   64115352 [Büro]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32 GB / 30 GiB</w:t>
      </w:r>
    </w:p>
    <w:p w:rsidR="00257CD5" w:rsidRPr="00043BB3" w:rsidRDefault="00257CD5" w:rsidP="00D1523A">
      <w:pPr>
        <w:pStyle w:val="PlainText"/>
      </w:pPr>
      <w:r w:rsidRPr="00043BB3">
        <w:t>Error: size boot_sector 29355920 &gt; partition 10522512</w:t>
      </w:r>
    </w:p>
    <w:p w:rsidR="00257CD5" w:rsidRPr="00043BB3" w:rsidRDefault="00257CD5" w:rsidP="00D1523A">
      <w:pPr>
        <w:pStyle w:val="PlainText"/>
      </w:pPr>
      <w:r w:rsidRPr="00043BB3">
        <w:t>check_part_i386 failed for partition type 07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14599   1  1 15253 254 63   10522512</w:t>
      </w:r>
    </w:p>
    <w:p w:rsidR="00257CD5" w:rsidRPr="00043BB3" w:rsidRDefault="00257CD5" w:rsidP="00D1523A">
      <w:pPr>
        <w:pStyle w:val="PlainText"/>
      </w:pPr>
      <w:r w:rsidRPr="00043BB3">
        <w:t>NTFS at 15254/1/1</w:t>
      </w:r>
    </w:p>
    <w:p w:rsidR="00257CD5" w:rsidRPr="00043BB3" w:rsidRDefault="00257CD5" w:rsidP="00D1523A">
      <w:pPr>
        <w:pStyle w:val="PlainText"/>
      </w:pPr>
      <w:r w:rsidRPr="00043BB3">
        <w:t>filesystem size           18330102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786432</w:t>
      </w:r>
    </w:p>
    <w:p w:rsidR="00257CD5" w:rsidRPr="00043BB3" w:rsidRDefault="00257CD5" w:rsidP="00D1523A">
      <w:pPr>
        <w:pStyle w:val="PlainText"/>
      </w:pPr>
      <w:r w:rsidRPr="00043BB3">
        <w:t>mftmirr_lcn               1145631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15254   1  1 16394 254 63   18330102 [A F U]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9385 MB / 8950 MiB</w:t>
      </w:r>
    </w:p>
    <w:p w:rsidR="00257CD5" w:rsidRPr="00043BB3" w:rsidRDefault="00257CD5" w:rsidP="00D1523A">
      <w:pPr>
        <w:pStyle w:val="PlainText"/>
      </w:pPr>
      <w:r w:rsidRPr="00043BB3">
        <w:t>NTFS at 16395/1/1</w:t>
      </w:r>
    </w:p>
    <w:p w:rsidR="00257CD5" w:rsidRPr="00043BB3" w:rsidRDefault="00257CD5" w:rsidP="00D1523A">
      <w:pPr>
        <w:pStyle w:val="PlainText"/>
      </w:pPr>
      <w:r w:rsidRPr="00043BB3">
        <w:t>filesystem size           140275222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786432</w:t>
      </w:r>
    </w:p>
    <w:p w:rsidR="00257CD5" w:rsidRPr="00043BB3" w:rsidRDefault="00257CD5" w:rsidP="00D1523A">
      <w:pPr>
        <w:pStyle w:val="PlainText"/>
      </w:pPr>
      <w:r w:rsidRPr="00043BB3">
        <w:t>mftmirr_lcn               2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16395   1  1 25126 186 52  140275222 [RESERVE]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71 GB / 66 GiB</w:t>
      </w:r>
    </w:p>
    <w:p w:rsidR="00257CD5" w:rsidRPr="00043BB3" w:rsidRDefault="00257CD5" w:rsidP="00D1523A">
      <w:pPr>
        <w:pStyle w:val="PlainText"/>
      </w:pPr>
      <w:r w:rsidRPr="00043BB3">
        <w:t>NTFS at 26784/1/1</w:t>
      </w:r>
    </w:p>
    <w:p w:rsidR="00257CD5" w:rsidRPr="00043BB3" w:rsidRDefault="00257CD5" w:rsidP="00D1523A">
      <w:pPr>
        <w:pStyle w:val="PlainText"/>
      </w:pPr>
      <w:r w:rsidRPr="00043BB3">
        <w:t>filesystem size           39275682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786432</w:t>
      </w:r>
    </w:p>
    <w:p w:rsidR="00257CD5" w:rsidRPr="00043BB3" w:rsidRDefault="00257CD5" w:rsidP="00D1523A">
      <w:pPr>
        <w:pStyle w:val="PlainText"/>
      </w:pPr>
      <w:r w:rsidRPr="00043BB3">
        <w:t>mftmirr_lcn               3631690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26784   1  1 29228 204 33   39275682 [extra]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20 GB / 18 GiB</w:t>
      </w:r>
    </w:p>
    <w:p w:rsidR="00257CD5" w:rsidRPr="00043BB3" w:rsidRDefault="00257CD5" w:rsidP="00D1523A">
      <w:pPr>
        <w:pStyle w:val="PlainText"/>
      </w:pPr>
      <w:r w:rsidRPr="00043BB3">
        <w:t>NTFS at 30400/254/63</w:t>
      </w:r>
    </w:p>
    <w:p w:rsidR="00257CD5" w:rsidRPr="00043BB3" w:rsidRDefault="00257CD5" w:rsidP="00D1523A">
      <w:pPr>
        <w:pStyle w:val="PlainText"/>
      </w:pPr>
      <w:r w:rsidRPr="00043BB3">
        <w:t>filesystem size           488392002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786432</w:t>
      </w:r>
    </w:p>
    <w:p w:rsidR="00257CD5" w:rsidRPr="00043BB3" w:rsidRDefault="00257CD5" w:rsidP="00D1523A">
      <w:pPr>
        <w:pStyle w:val="PlainText"/>
      </w:pPr>
      <w:r w:rsidRPr="00043BB3">
        <w:t>mftmirr_lcn               2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   0   1  1 30400 254 63  488392002</w:t>
      </w:r>
    </w:p>
    <w:p w:rsidR="00257CD5" w:rsidRPr="00043BB3" w:rsidRDefault="00257CD5" w:rsidP="00D1523A">
      <w:pPr>
        <w:pStyle w:val="PlainText"/>
      </w:pPr>
      <w:r w:rsidRPr="00043BB3">
        <w:t xml:space="preserve">     NTFS found using backup sector, blocksize=4096, 250 GB / 232 GiB</w:t>
      </w:r>
    </w:p>
    <w:p w:rsidR="00257CD5" w:rsidRPr="00043BB3" w:rsidRDefault="00257CD5" w:rsidP="00D1523A">
      <w:pPr>
        <w:pStyle w:val="PlainText"/>
      </w:pPr>
      <w:r w:rsidRPr="00043BB3">
        <w:t>NTFS at 30400/254/63</w:t>
      </w:r>
    </w:p>
    <w:p w:rsidR="00257CD5" w:rsidRPr="00043BB3" w:rsidRDefault="00257CD5" w:rsidP="00D1523A">
      <w:pPr>
        <w:pStyle w:val="PlainText"/>
      </w:pPr>
      <w:r w:rsidRPr="00043BB3">
        <w:t>filesystem size           488392002</w:t>
      </w:r>
    </w:p>
    <w:p w:rsidR="00257CD5" w:rsidRPr="00043BB3" w:rsidRDefault="00257CD5" w:rsidP="00D1523A">
      <w:pPr>
        <w:pStyle w:val="PlainText"/>
      </w:pPr>
      <w:r w:rsidRPr="00043BB3">
        <w:t>sectors_per_cluster       8</w:t>
      </w:r>
    </w:p>
    <w:p w:rsidR="00257CD5" w:rsidRPr="00043BB3" w:rsidRDefault="00257CD5" w:rsidP="00D1523A">
      <w:pPr>
        <w:pStyle w:val="PlainText"/>
      </w:pPr>
      <w:r w:rsidRPr="00043BB3">
        <w:t>mft_lcn                   786432</w:t>
      </w:r>
    </w:p>
    <w:p w:rsidR="00257CD5" w:rsidRPr="00043BB3" w:rsidRDefault="00257CD5" w:rsidP="00D1523A">
      <w:pPr>
        <w:pStyle w:val="PlainText"/>
      </w:pPr>
      <w:r w:rsidRPr="00043BB3">
        <w:t>mftmirr_lcn               2</w:t>
      </w:r>
    </w:p>
    <w:p w:rsidR="00257CD5" w:rsidRPr="00043BB3" w:rsidRDefault="00257CD5" w:rsidP="00D1523A">
      <w:pPr>
        <w:pStyle w:val="PlainText"/>
      </w:pPr>
      <w:r w:rsidRPr="00043BB3">
        <w:t>clusters_per_mft_record   -10</w:t>
      </w:r>
    </w:p>
    <w:p w:rsidR="00257CD5" w:rsidRPr="00043BB3" w:rsidRDefault="00257CD5" w:rsidP="00D1523A">
      <w:pPr>
        <w:pStyle w:val="PlainText"/>
      </w:pPr>
      <w:r w:rsidRPr="00043BB3">
        <w:t>clusters_per_index_record 1</w:t>
      </w:r>
    </w:p>
    <w:p w:rsidR="00257CD5" w:rsidRPr="00043BB3" w:rsidRDefault="00257CD5" w:rsidP="00D1523A">
      <w:pPr>
        <w:pStyle w:val="PlainText"/>
      </w:pPr>
      <w:r w:rsidRPr="00043BB3">
        <w:t>file_pread(6,2,buffer,494683526(30792/159/30))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file_pread(6,1,buffer,494683526(30792/159/30)) lseek err Invalid argument</w:t>
      </w:r>
    </w:p>
    <w:p w:rsidR="00257CD5" w:rsidRPr="00043BB3" w:rsidRDefault="00257CD5" w:rsidP="00D1523A">
      <w:pPr>
        <w:pStyle w:val="PlainText"/>
      </w:pPr>
      <w:r w:rsidRPr="00043BB3">
        <w:t>NTFS: Can't read MFT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30400 254 63 60801 253 62  488392002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250 GB / 232 GiB</w:t>
      </w:r>
    </w:p>
    <w:p w:rsidR="00257CD5" w:rsidRPr="00043BB3" w:rsidRDefault="00257CD5" w:rsidP="00D1523A">
      <w:pPr>
        <w:pStyle w:val="PlainText"/>
      </w:pPr>
      <w:r w:rsidRPr="00043BB3">
        <w:t>This partition ends after the disk limits. (start=488392064, size=488392002, end=976784065, disk end=488397168)</w:t>
      </w:r>
    </w:p>
    <w:p w:rsidR="00257CD5" w:rsidRPr="00043BB3" w:rsidRDefault="00257CD5" w:rsidP="00D1523A">
      <w:pPr>
        <w:pStyle w:val="PlainText"/>
      </w:pPr>
      <w:r w:rsidRPr="00043BB3">
        <w:t>file_pread(6,2,buffer,488398847(30401/107/42))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file_pread(6,1,buffer,488398847(30401/107/42))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file_pread(6,2,buffer,488398848(30401/107/43))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file_pread(6,8,buffer,488397247(30401/82/17))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file_pread(6,1,buffer,488397247(30401/82/17))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file_pread(6,8,buffer,488397375(30401/84/19))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file_pread(6,8,buffer,488397503(30401/86/21))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file_pread(6,8,buffer,488397631(30401/88/23))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file_pread(6,8,buffer,488397759(30401/90/25))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file_pread(6,8,buffer,488397887(30401/92/27))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file_pread(6,8,buffer,488398015(30401/94/29))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file_pread(6,8,buffer,488398143(30401/96/31))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file_pread(6,8,buffer,488398271(30401/98/33))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file_pread(6,8,buffer,488398399(30401/100/35))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file_pread(6,8,buffer,488398527(30401/102/37))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file_pread(6,8,buffer,488398655(30401/104/39))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file_pread(6,8,buffer,488398783(30401/106/41))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file_pread(6,2,buffer,488398848(30401/107/43))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file_pread(6,14,buffer,488398850(30401/107/45))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file_pread(6,3,buffer,488398864(30401/107/59))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file_pread(6,3,buffer,488398911(30401/108/43))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file_pread(6,8,buffer,488398927(30401/108/59))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file_pread(6,11,buffer,488398974(30401/109/43)) lseek err Invalid argument</w:t>
      </w:r>
    </w:p>
    <w:p w:rsidR="00257CD5" w:rsidRPr="00043BB3" w:rsidRDefault="00257CD5" w:rsidP="00D1523A">
      <w:pPr>
        <w:pStyle w:val="PlainText"/>
      </w:pPr>
      <w:r w:rsidRPr="00043BB3">
        <w:t>file_pread(6,2,buffer,488400896(30401/140/12)) lseek err Invalid argument</w:t>
      </w:r>
    </w:p>
    <w:p w:rsidR="00257CD5" w:rsidRPr="00043BB3" w:rsidRDefault="00257CD5" w:rsidP="00D1523A">
      <w:pPr>
        <w:pStyle w:val="PlainText"/>
      </w:pPr>
      <w:r w:rsidRPr="00043BB3">
        <w:t>Disk /dev/sdd - 250 GB / 232 GiB - CHS 30401 255 63</w:t>
      </w:r>
    </w:p>
    <w:p w:rsidR="00257CD5" w:rsidRPr="00043BB3" w:rsidRDefault="00257CD5" w:rsidP="00D1523A">
      <w:pPr>
        <w:pStyle w:val="PlainText"/>
      </w:pPr>
      <w:r w:rsidRPr="00043BB3">
        <w:t>Check the harddisk size: HD jumper settings, BIOS detection...</w:t>
      </w:r>
    </w:p>
    <w:p w:rsidR="00257CD5" w:rsidRPr="00043BB3" w:rsidRDefault="00257CD5" w:rsidP="00D1523A">
      <w:pPr>
        <w:pStyle w:val="PlainText"/>
      </w:pPr>
      <w:r w:rsidRPr="00043BB3">
        <w:t>The harddisk (250 GB / 232 GiB) seems too small! (&lt; 500 GB / 465 GiB)</w:t>
      </w:r>
    </w:p>
    <w:p w:rsidR="00257CD5" w:rsidRPr="00043BB3" w:rsidRDefault="00257CD5" w:rsidP="00D1523A">
      <w:pPr>
        <w:pStyle w:val="PlainText"/>
      </w:pPr>
      <w:r w:rsidRPr="00043BB3">
        <w:t>The following partition can't be recovered: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30400 254 63 60801 253 62  488392002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250 GB / 232 GiB</w:t>
      </w:r>
    </w:p>
    <w:p w:rsidR="00257CD5" w:rsidRPr="00043BB3" w:rsidRDefault="00257CD5" w:rsidP="00D1523A">
      <w:pPr>
        <w:pStyle w:val="PlainText"/>
      </w:pPr>
      <w:r w:rsidRPr="00043BB3">
        <w:t>get_geometry_from_list_part_aux head=255 nbr=24</w:t>
      </w:r>
    </w:p>
    <w:p w:rsidR="00257CD5" w:rsidRPr="00043BB3" w:rsidRDefault="00257CD5" w:rsidP="00D1523A">
      <w:pPr>
        <w:pStyle w:val="PlainText"/>
      </w:pPr>
      <w:r w:rsidRPr="00043BB3">
        <w:t>get_geometry_from_list_part_aux head=8 nbr=5</w:t>
      </w:r>
    </w:p>
    <w:p w:rsidR="00257CD5" w:rsidRPr="00043BB3" w:rsidRDefault="00257CD5" w:rsidP="00D1523A">
      <w:pPr>
        <w:pStyle w:val="PlainText"/>
      </w:pPr>
      <w:r w:rsidRPr="00043BB3">
        <w:t>get_geometry_from_list_part_aux head=16 nbr=5</w:t>
      </w:r>
    </w:p>
    <w:p w:rsidR="00257CD5" w:rsidRPr="00043BB3" w:rsidRDefault="00257CD5" w:rsidP="00D1523A">
      <w:pPr>
        <w:pStyle w:val="PlainText"/>
      </w:pPr>
      <w:r w:rsidRPr="00043BB3">
        <w:t>get_geometry_from_list_part_aux head=32 nbr=4</w:t>
      </w:r>
    </w:p>
    <w:p w:rsidR="00257CD5" w:rsidRPr="00043BB3" w:rsidRDefault="00257CD5" w:rsidP="00D1523A">
      <w:pPr>
        <w:pStyle w:val="PlainText"/>
      </w:pPr>
      <w:r w:rsidRPr="00043BB3">
        <w:t>get_geometry_from_list_part_aux head=64 nbr=3</w:t>
      </w:r>
    </w:p>
    <w:p w:rsidR="00257CD5" w:rsidRPr="00043BB3" w:rsidRDefault="00257CD5" w:rsidP="00D1523A">
      <w:pPr>
        <w:pStyle w:val="PlainText"/>
      </w:pPr>
      <w:r w:rsidRPr="00043BB3">
        <w:t>get_geometry_from_list_part_aux head=128 nbr=3</w:t>
      </w:r>
    </w:p>
    <w:p w:rsidR="00257CD5" w:rsidRPr="00043BB3" w:rsidRDefault="00257CD5" w:rsidP="00D1523A">
      <w:pPr>
        <w:pStyle w:val="PlainText"/>
      </w:pPr>
      <w:r w:rsidRPr="00043BB3">
        <w:t>get_geometry_from_list_part_aux head=240 nbr=4</w:t>
      </w:r>
    </w:p>
    <w:p w:rsidR="00257CD5" w:rsidRPr="00043BB3" w:rsidRDefault="00257CD5" w:rsidP="00D1523A">
      <w:pPr>
        <w:pStyle w:val="PlainText"/>
      </w:pPr>
      <w:r w:rsidRPr="00043BB3">
        <w:t>get_geometry_from_list_part_aux head=255 nbr=24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Results</w:t>
      </w:r>
    </w:p>
    <w:p w:rsidR="00257CD5" w:rsidRPr="00043BB3" w:rsidRDefault="00257CD5" w:rsidP="00D1523A">
      <w:pPr>
        <w:pStyle w:val="PlainText"/>
      </w:pPr>
      <w:r w:rsidRPr="00043BB3">
        <w:t xml:space="preserve">     FAT12                    0   1  1     0 254 63      16002</w:t>
      </w:r>
    </w:p>
    <w:p w:rsidR="00257CD5" w:rsidRPr="00043BB3" w:rsidRDefault="00257CD5" w:rsidP="00D1523A">
      <w:pPr>
        <w:pStyle w:val="PlainText"/>
      </w:pPr>
      <w:r w:rsidRPr="00043BB3">
        <w:t xml:space="preserve">     FAT12, blocksize=2048, 8193 KB / 8001 KiB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   0   1  1 30400 254 63  488392002</w:t>
      </w:r>
    </w:p>
    <w:p w:rsidR="00257CD5" w:rsidRPr="00043BB3" w:rsidRDefault="00257CD5" w:rsidP="00D1523A">
      <w:pPr>
        <w:pStyle w:val="PlainText"/>
      </w:pPr>
      <w:r w:rsidRPr="00043BB3">
        <w:t xml:space="preserve">     NTFS found using backup sector, blocksize=4096, 250 GB / 232 GiB</w:t>
      </w:r>
    </w:p>
    <w:p w:rsidR="00257CD5" w:rsidRPr="00043BB3" w:rsidRDefault="00257CD5" w:rsidP="00D1523A">
      <w:pPr>
        <w:pStyle w:val="PlainText"/>
      </w:pPr>
      <w:r w:rsidRPr="00043BB3">
        <w:t xml:space="preserve">     FAT32                    1   1  1   698 254 63   11213307 [RECOVERY]</w:t>
      </w:r>
    </w:p>
    <w:p w:rsidR="00257CD5" w:rsidRPr="00043BB3" w:rsidRDefault="00257CD5" w:rsidP="00D1523A">
      <w:pPr>
        <w:pStyle w:val="PlainText"/>
      </w:pPr>
      <w:r w:rsidRPr="00043BB3">
        <w:t xml:space="preserve">     FAT32, blocksize=4096, 5741 MB / 5475 MiB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 699   1  1  1081 254 63    6152832 [Kommunikation]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3150 MB / 3004 MiB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1082   1  1  5141 254 63   65223837 [Schule]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33 GB / 31 GiB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5142   1  1  6531 254 63   22330287 [Medien]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11 GB / 10 GiB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6532   1  1  6665 254 63    2152647 [ZWISCHENSPEICHER]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blocksize=2048, 1102 MB / 1051 MiB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 6666   1  1 10607 254 63   63328167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10608   1  1 14598 254 63   64115352 [Büro]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32 GB / 30 GiB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14599   1  1 15253 254 63   10522512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15254   1  1 16394 254 63   18330102 [A F U]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9385 MB / 8950 MiB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16395   1  1 25126 254 63  140279517 [RESERVE]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71 GB / 66 GiB</w:t>
      </w:r>
    </w:p>
    <w:p w:rsidR="00257CD5" w:rsidRPr="00043BB3" w:rsidRDefault="00257CD5" w:rsidP="00D1523A">
      <w:pPr>
        <w:pStyle w:val="PlainText"/>
      </w:pPr>
      <w:r w:rsidRPr="00043BB3">
        <w:t xml:space="preserve">     HPFS - NTFS          26784   1  1 29228 254 63   39278862 [extra]</w:t>
      </w:r>
    </w:p>
    <w:p w:rsidR="00257CD5" w:rsidRPr="00043BB3" w:rsidRDefault="00257CD5" w:rsidP="00D1523A">
      <w:pPr>
        <w:pStyle w:val="PlainText"/>
      </w:pPr>
      <w:r w:rsidRPr="00043BB3">
        <w:t xml:space="preserve">     NTFS, blocksize=4096, 20 GB / 18 GiB</w:t>
      </w:r>
    </w:p>
    <w:p w:rsidR="00257CD5" w:rsidRPr="00043BB3" w:rsidRDefault="00257CD5" w:rsidP="00D1523A">
      <w:pPr>
        <w:pStyle w:val="PlainText"/>
      </w:pPr>
    </w:p>
    <w:p w:rsidR="00257CD5" w:rsidRPr="00043BB3" w:rsidRDefault="00257CD5" w:rsidP="00D1523A">
      <w:pPr>
        <w:pStyle w:val="PlainText"/>
      </w:pPr>
      <w:r w:rsidRPr="00043BB3">
        <w:t>interface_write()</w:t>
      </w:r>
    </w:p>
    <w:p w:rsidR="00257CD5" w:rsidRPr="00043BB3" w:rsidRDefault="00257CD5" w:rsidP="00D1523A">
      <w:pPr>
        <w:pStyle w:val="PlainText"/>
      </w:pPr>
      <w:r w:rsidRPr="00043BB3">
        <w:t xml:space="preserve"> 1 P HPFS - NTFS          15254   1  1 16394 254 63   18330102 [A F U]</w:t>
      </w:r>
    </w:p>
    <w:p w:rsidR="00257CD5" w:rsidRPr="00043BB3" w:rsidRDefault="00257CD5" w:rsidP="00D1523A">
      <w:pPr>
        <w:pStyle w:val="PlainText"/>
      </w:pPr>
      <w:r w:rsidRPr="00043BB3">
        <w:t xml:space="preserve"> 2 P HPFS - NTFS          16395   1  1 25126 254 63  140279517 [RESERVE]</w:t>
      </w:r>
    </w:p>
    <w:p w:rsidR="00257CD5" w:rsidRPr="00043BB3" w:rsidRDefault="00257CD5" w:rsidP="00D1523A">
      <w:pPr>
        <w:pStyle w:val="PlainText"/>
      </w:pPr>
      <w:r w:rsidRPr="00043BB3">
        <w:t xml:space="preserve"> 3 P HPFS - NTFS          26784   1  1 29228 254 63   39278862 [extra]</w:t>
      </w:r>
    </w:p>
    <w:p w:rsidR="00257CD5" w:rsidRPr="00043BB3" w:rsidRDefault="00257CD5" w:rsidP="00D1523A">
      <w:pPr>
        <w:pStyle w:val="PlainText"/>
      </w:pPr>
    </w:p>
    <w:sectPr w:rsidR="00257CD5" w:rsidRPr="00043BB3" w:rsidSect="00D1523A">
      <w:pgSz w:w="11906" w:h="16838"/>
      <w:pgMar w:top="1417" w:right="1152" w:bottom="1134" w:left="11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3BB3"/>
    <w:rsid w:val="00043BB3"/>
    <w:rsid w:val="00257CD5"/>
    <w:rsid w:val="00C67C51"/>
    <w:rsid w:val="00D1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B4E4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1650</Words>
  <Characters>10402</Characters>
  <Application>Microsoft Office Outlook</Application>
  <DocSecurity>0</DocSecurity>
  <Lines>0</Lines>
  <Paragraphs>0</Paragraphs>
  <ScaleCrop>false</ScaleCrop>
  <Company>dg2sbl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 Mar 29 16:55:14 2018</dc:title>
  <dc:subject/>
  <dc:creator>rha@onlinehome.de</dc:creator>
  <cp:keywords/>
  <dc:description/>
  <cp:lastModifiedBy>rha@onlinehome.de</cp:lastModifiedBy>
  <cp:revision>2</cp:revision>
  <dcterms:created xsi:type="dcterms:W3CDTF">2018-03-29T15:44:00Z</dcterms:created>
  <dcterms:modified xsi:type="dcterms:W3CDTF">2018-03-29T15:44:00Z</dcterms:modified>
</cp:coreProperties>
</file>